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DB736" w14:textId="3483025C" w:rsidR="00093CE1" w:rsidRDefault="00AC6F9E"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A026F29" wp14:editId="0B267913">
                <wp:simplePos x="0" y="0"/>
                <wp:positionH relativeFrom="page">
                  <wp:posOffset>5740400</wp:posOffset>
                </wp:positionH>
                <wp:positionV relativeFrom="page">
                  <wp:posOffset>711200</wp:posOffset>
                </wp:positionV>
                <wp:extent cx="1255036" cy="9042400"/>
                <wp:effectExtent l="0" t="0" r="2540" b="6350"/>
                <wp:wrapNone/>
                <wp:docPr id="67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5036" cy="90424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5">
                                <a:lumMod val="5000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6B2EE6" w14:textId="5206F239" w:rsidR="00AC6F9E" w:rsidRDefault="00AC6F9E" w:rsidP="00AC6F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26F29" id="Freeform 25" o:spid="_x0000_s1026" style="position:absolute;margin-left:452pt;margin-top:56pt;width:98.8pt;height:712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" adj="-11796480,,5400" path="m502,c93,,93,,93,,146,383,323,1900,,3168v502,,502,,502,l502,xe" fillcolor="#205867 [1608]" stroked="f">
                <v:fill color2="#b6dde8 [1304]" rotate="t" angle="90" focus="100%" type="gradient"/>
                <v:stroke joinstyle="miter"/>
                <v:formulas/>
                <v:path arrowok="t" o:connecttype="custom" o:connectlocs="1255036,0;232507,0;0,9042400;1255036,9042400;1255036,0" o:connectangles="0,0,0,0,0" textboxrect="0,0,502,3168"/>
                <v:textbox>
                  <w:txbxContent>
                    <w:p w14:paraId="5C6B2EE6" w14:textId="5206F239" w:rsidR="00AC6F9E" w:rsidRDefault="00AC6F9E" w:rsidP="00AC6F9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C6F9E">
        <w:rPr>
          <w:noProof/>
          <w:lang w:val="fr-CA" w:eastAsia="fr-CA"/>
        </w:rPr>
        <w:drawing>
          <wp:inline distT="0" distB="0" distL="0" distR="0" wp14:anchorId="37FC3E94" wp14:editId="37A7EE51">
            <wp:extent cx="1066800" cy="571500"/>
            <wp:effectExtent l="0" t="0" r="0" b="0"/>
            <wp:docPr id="32" name="Image 32" descr="C:\Users\daupan01\Documents\UQ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pan01\Documents\UQO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56" cy="5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7BF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CCD3D63" wp14:editId="4B0083BF">
                <wp:simplePos x="0" y="0"/>
                <wp:positionH relativeFrom="page">
                  <wp:posOffset>5938520</wp:posOffset>
                </wp:positionH>
                <wp:positionV relativeFrom="page">
                  <wp:posOffset>711200</wp:posOffset>
                </wp:positionV>
                <wp:extent cx="1155700" cy="8623300"/>
                <wp:effectExtent l="0" t="0" r="0" b="25400"/>
                <wp:wrapNone/>
                <wp:docPr id="2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8623300"/>
                          <a:chOff x="21532" y="360"/>
                          <a:chExt cx="2157" cy="15120"/>
                        </a:xfrm>
                      </wpg:grpSpPr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21532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21887" y="360"/>
                            <a:ext cx="1600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22064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29"/>
                        <wps:cNvSpPr>
                          <a:spLocks/>
                        </wps:cNvSpPr>
                        <wps:spPr bwMode="auto">
                          <a:xfrm>
                            <a:off x="21863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0"/>
                        <wps:cNvSpPr>
                          <a:spLocks/>
                        </wps:cNvSpPr>
                        <wps:spPr bwMode="auto">
                          <a:xfrm>
                            <a:off x="21704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57512" id="Group 40" o:spid="_x0000_s1026" style="position:absolute;margin-left:467.6pt;margin-top:56pt;width:91pt;height:679pt;z-index:25164851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">
                <v:shape id="Freeform 26" o:spid="_x0000_s1027" style="position:absolute;left:21532;top:360;width:1855;height:15120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27" o:spid="_x0000_s1028" style="position:absolute;left:21887;top:360;width:1600;height:15120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28" o:spid="_x0000_s1029" style="position:absolute;left:22064;top:360;width:1625;height:15120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" path="m21,c339,1377,116,2664,,3172e" filled="f" fillcolor="#fffffe" strokecolor="#243f60 [1604]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29" o:spid="_x0000_s1030" style="position:absolute;left:21863;top:360;width:1644;height:15120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30" o:spid="_x0000_s1031" style="position:absolute;left:21704;top:360;width:1620;height:15120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" path="m20,c338,1378,116,2664,,3172e" filled="f" fillcolor="#fffffe" strokecolor="#243f60 [1604]" strokeweight=".5pt">
                  <v:stroke joinstyle="miter"/>
                  <v:shadow color="#8c8682"/>
                  <v:path arrowok="t" o:connecttype="custom" o:connectlocs="96,0;0,15120" o:connectangles="0,0"/>
                </v:shape>
                <w10:wrap anchorx="page" anchory="page"/>
              </v:group>
            </w:pict>
          </mc:Fallback>
        </mc:AlternateContent>
      </w:r>
    </w:p>
    <w:p w14:paraId="6FCA71C6" w14:textId="1A60C27B" w:rsidR="00717C03" w:rsidRDefault="00FE614E" w:rsidP="009A5422">
      <w:pPr>
        <w:ind w:left="720"/>
        <w:rPr>
          <w:lang w:bidi="en-US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 wp14:anchorId="0A7599B7" wp14:editId="5C96C2AB">
                <wp:simplePos x="0" y="0"/>
                <wp:positionH relativeFrom="page">
                  <wp:posOffset>1371600</wp:posOffset>
                </wp:positionH>
                <wp:positionV relativeFrom="page">
                  <wp:posOffset>2739390</wp:posOffset>
                </wp:positionV>
                <wp:extent cx="4173220" cy="3305175"/>
                <wp:effectExtent l="0" t="0" r="0" b="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220" cy="3305175"/>
                        </a:xfrm>
                        <a:prstGeom prst="rect">
                          <a:avLst/>
                        </a:prstGeom>
                        <a:noFill/>
                        <a:ln w="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3ED278" w14:textId="586DAF16" w:rsidR="007B49B4" w:rsidRPr="00C45912" w:rsidRDefault="00F855C1" w:rsidP="007B49B4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/>
                                <w:kern w:val="24"/>
                                <w:sz w:val="64"/>
                                <w:szCs w:val="64"/>
                              </w:rPr>
                              <w:t>Guide de l’</w:t>
                            </w:r>
                            <w:r w:rsidR="00835A9C">
                              <w:rPr>
                                <w:rFonts w:ascii="Calibri" w:hAnsi="Calibri"/>
                                <w:b/>
                                <w:color w:val="404040"/>
                                <w:kern w:val="24"/>
                                <w:sz w:val="64"/>
                                <w:szCs w:val="64"/>
                              </w:rPr>
                              <w:t>étudiant</w:t>
                            </w:r>
                            <w:r w:rsidR="005D408B">
                              <w:rPr>
                                <w:rFonts w:ascii="Calibri" w:hAnsi="Calibri"/>
                                <w:b/>
                                <w:color w:val="404040"/>
                                <w:kern w:val="24"/>
                                <w:sz w:val="64"/>
                                <w:szCs w:val="64"/>
                              </w:rPr>
                              <w:t xml:space="preserve">e, </w:t>
                            </w:r>
                            <w:r w:rsidR="00664285">
                              <w:rPr>
                                <w:rFonts w:ascii="Calibri" w:hAnsi="Calibri"/>
                                <w:b/>
                                <w:color w:val="404040"/>
                                <w:kern w:val="24"/>
                                <w:sz w:val="64"/>
                                <w:szCs w:val="64"/>
                              </w:rPr>
                              <w:t xml:space="preserve">de </w:t>
                            </w:r>
                            <w:r w:rsidR="005D408B">
                              <w:rPr>
                                <w:rFonts w:ascii="Calibri" w:hAnsi="Calibri"/>
                                <w:b/>
                                <w:color w:val="404040"/>
                                <w:kern w:val="24"/>
                                <w:sz w:val="64"/>
                                <w:szCs w:val="64"/>
                              </w:rPr>
                              <w:t>l’étudiant</w:t>
                            </w:r>
                            <w:r w:rsidR="00835A9C">
                              <w:rPr>
                                <w:rFonts w:ascii="Calibri" w:hAnsi="Calibri"/>
                                <w:b/>
                                <w:color w:val="404040"/>
                                <w:kern w:val="24"/>
                                <w:sz w:val="64"/>
                                <w:szCs w:val="64"/>
                              </w:rPr>
                              <w:t xml:space="preserve"> de premier cycle en sciences sociales </w:t>
                            </w:r>
                            <w:r w:rsidR="007B49B4" w:rsidRPr="00C45912">
                              <w:rPr>
                                <w:rFonts w:ascii="Calibri" w:hAnsi="Calibri"/>
                                <w:b/>
                                <w:color w:val="404040"/>
                                <w:kern w:val="24"/>
                                <w:sz w:val="64"/>
                                <w:szCs w:val="64"/>
                              </w:rPr>
                              <w:t>à l’UQO</w:t>
                            </w:r>
                          </w:p>
                          <w:p w14:paraId="031CFCBF" w14:textId="77777777" w:rsidR="007B49B4" w:rsidRPr="007B49B4" w:rsidRDefault="007B49B4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599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108pt;margin-top:215.7pt;width:328.6pt;height:260.2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" o:allowincell="f" filled="f" stroked="f" strokeweight="0">
                <v:stroke linestyle="thickThin"/>
                <v:textbox inset="10.8pt,7.2pt,10.8pt,7.2pt">
                  <w:txbxContent>
                    <w:p w14:paraId="163ED278" w14:textId="586DAF16" w:rsidR="007B49B4" w:rsidRPr="00C45912" w:rsidRDefault="00F855C1" w:rsidP="007B49B4">
                      <w:pPr>
                        <w:pStyle w:val="NormalWeb"/>
                        <w:spacing w:before="154" w:beforeAutospacing="0" w:after="0" w:afterAutospacing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/>
                          <w:kern w:val="24"/>
                          <w:sz w:val="64"/>
                          <w:szCs w:val="64"/>
                        </w:rPr>
                        <w:t>Guide de l’</w:t>
                      </w:r>
                      <w:r w:rsidR="00835A9C">
                        <w:rPr>
                          <w:rFonts w:ascii="Calibri" w:hAnsi="Calibri"/>
                          <w:b/>
                          <w:color w:val="404040"/>
                          <w:kern w:val="24"/>
                          <w:sz w:val="64"/>
                          <w:szCs w:val="64"/>
                        </w:rPr>
                        <w:t>étudiant</w:t>
                      </w:r>
                      <w:r w:rsidR="005D408B">
                        <w:rPr>
                          <w:rFonts w:ascii="Calibri" w:hAnsi="Calibri"/>
                          <w:b/>
                          <w:color w:val="404040"/>
                          <w:kern w:val="24"/>
                          <w:sz w:val="64"/>
                          <w:szCs w:val="64"/>
                        </w:rPr>
                        <w:t xml:space="preserve">e, </w:t>
                      </w:r>
                      <w:r w:rsidR="00664285">
                        <w:rPr>
                          <w:rFonts w:ascii="Calibri" w:hAnsi="Calibri"/>
                          <w:b/>
                          <w:color w:val="404040"/>
                          <w:kern w:val="24"/>
                          <w:sz w:val="64"/>
                          <w:szCs w:val="64"/>
                        </w:rPr>
                        <w:t xml:space="preserve">de </w:t>
                      </w:r>
                      <w:r w:rsidR="005D408B">
                        <w:rPr>
                          <w:rFonts w:ascii="Calibri" w:hAnsi="Calibri"/>
                          <w:b/>
                          <w:color w:val="404040"/>
                          <w:kern w:val="24"/>
                          <w:sz w:val="64"/>
                          <w:szCs w:val="64"/>
                        </w:rPr>
                        <w:t>l’étudiant</w:t>
                      </w:r>
                      <w:r w:rsidR="00835A9C">
                        <w:rPr>
                          <w:rFonts w:ascii="Calibri" w:hAnsi="Calibri"/>
                          <w:b/>
                          <w:color w:val="404040"/>
                          <w:kern w:val="24"/>
                          <w:sz w:val="64"/>
                          <w:szCs w:val="64"/>
                        </w:rPr>
                        <w:t xml:space="preserve"> de premier cycle en sciences sociales </w:t>
                      </w:r>
                      <w:r w:rsidR="007B49B4" w:rsidRPr="00C45912">
                        <w:rPr>
                          <w:rFonts w:ascii="Calibri" w:hAnsi="Calibri"/>
                          <w:b/>
                          <w:color w:val="404040"/>
                          <w:kern w:val="24"/>
                          <w:sz w:val="64"/>
                          <w:szCs w:val="64"/>
                        </w:rPr>
                        <w:t>à l’UQO</w:t>
                      </w:r>
                    </w:p>
                    <w:p w14:paraId="031CFCBF" w14:textId="77777777" w:rsidR="007B49B4" w:rsidRPr="007B49B4" w:rsidRDefault="007B49B4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i/>
                          <w:iCs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87FA1">
        <w:rPr>
          <w:noProof/>
          <w:lang w:val="fr-CA" w:eastAsia="fr-CA"/>
        </w:rPr>
        <mc:AlternateContent>
          <mc:Choice Requires="wps">
            <w:drawing>
              <wp:anchor distT="91440" distB="91440" distL="114300" distR="114300" simplePos="0" relativeHeight="251685376" behindDoc="0" locked="0" layoutInCell="0" allowOverlap="1" wp14:anchorId="1EB6F503" wp14:editId="6BE2343A">
                <wp:simplePos x="0" y="0"/>
                <wp:positionH relativeFrom="margin">
                  <wp:posOffset>2167890</wp:posOffset>
                </wp:positionH>
                <wp:positionV relativeFrom="margin">
                  <wp:posOffset>6531610</wp:posOffset>
                </wp:positionV>
                <wp:extent cx="1562100" cy="812800"/>
                <wp:effectExtent l="0" t="0" r="0" b="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62100" cy="81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EAAA6" w14:textId="7A4CBCF1" w:rsidR="00587FA1" w:rsidRPr="002C7775" w:rsidRDefault="00D47D8F">
                            <w:pPr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fr-CA"/>
                              </w:rPr>
                              <w:t>Automne 202</w:t>
                            </w:r>
                            <w:r w:rsidR="00E92450"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6F503" id="Rectangle 396" o:spid="_x0000_s1028" style="position:absolute;left:0;text-align:left;margin-left:170.7pt;margin-top:514.3pt;width:123pt;height:64pt;flip:x;z-index:2516853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" o:allowincell="f" filled="f" stroked="f" strokeweight="0">
                <v:textbox inset="21.6pt,21.6pt,21.6pt,21.6pt">
                  <w:txbxContent>
                    <w:p w14:paraId="755EAAA6" w14:textId="7A4CBCF1" w:rsidR="00587FA1" w:rsidRPr="002C7775" w:rsidRDefault="00D47D8F">
                      <w:pPr>
                        <w:rPr>
                          <w:b/>
                          <w:color w:val="auto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  <w:lang w:val="fr-CA"/>
                        </w:rPr>
                        <w:t>Automne 202</w:t>
                      </w:r>
                      <w:r w:rsidR="00E92450">
                        <w:rPr>
                          <w:b/>
                          <w:color w:val="auto"/>
                          <w:sz w:val="24"/>
                          <w:szCs w:val="24"/>
                          <w:lang w:val="fr-CA"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007BF">
        <w:rPr>
          <w:noProof/>
          <w:lang w:val="fr-CA" w:eastAsia="fr-CA"/>
        </w:rPr>
        <w:drawing>
          <wp:anchor distT="0" distB="0" distL="114300" distR="114300" simplePos="0" relativeHeight="251679232" behindDoc="1" locked="0" layoutInCell="1" allowOverlap="1" wp14:anchorId="5FFA817D" wp14:editId="28469252">
            <wp:simplePos x="0" y="0"/>
            <wp:positionH relativeFrom="column">
              <wp:posOffset>249555</wp:posOffset>
            </wp:positionH>
            <wp:positionV relativeFrom="paragraph">
              <wp:posOffset>7007860</wp:posOffset>
            </wp:positionV>
            <wp:extent cx="5060950" cy="1460500"/>
            <wp:effectExtent l="0" t="0" r="6350" b="635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CE1">
        <w:rPr>
          <w:lang w:bidi="en-US"/>
        </w:rPr>
        <w:br w:type="page"/>
      </w:r>
    </w:p>
    <w:p w14:paraId="4C390BCC" w14:textId="163B9431" w:rsidR="009127CD" w:rsidRPr="00AC6F9E" w:rsidRDefault="0061517D" w:rsidP="00810A15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0" allowOverlap="1" wp14:anchorId="57258DA2" wp14:editId="67231728">
                <wp:simplePos x="0" y="0"/>
                <wp:positionH relativeFrom="page">
                  <wp:posOffset>307975</wp:posOffset>
                </wp:positionH>
                <wp:positionV relativeFrom="page">
                  <wp:posOffset>783590</wp:posOffset>
                </wp:positionV>
                <wp:extent cx="4236085" cy="914400"/>
                <wp:effectExtent l="0" t="0" r="0" b="0"/>
                <wp:wrapNone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085" cy="9144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AD39E8" w14:textId="6DFDC2AA" w:rsidR="0061517D" w:rsidRPr="0061517D" w:rsidRDefault="00E16725">
                            <w:pPr>
                              <w:spacing w:line="360" w:lineRule="auto"/>
                              <w:jc w:val="center"/>
                              <w:rPr>
                                <w:rFonts w:ascii="Century Gothic" w:eastAsiaTheme="majorEastAsia" w:hAnsi="Century Gothic" w:cstheme="majorBidi"/>
                                <w:b/>
                                <w:i/>
                                <w:iCs/>
                                <w:smallCap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i/>
                                <w:iCs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>S</w:t>
                            </w:r>
                            <w:r w:rsidR="0061517D" w:rsidRPr="0061517D">
                              <w:rPr>
                                <w:rFonts w:ascii="Century Gothic" w:eastAsiaTheme="majorEastAsia" w:hAnsi="Century Gothic" w:cstheme="majorBidi"/>
                                <w:b/>
                                <w:i/>
                                <w:iCs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>ciences sociales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58DA2" id="_x0000_s1029" type="#_x0000_t202" style="position:absolute;margin-left:24.25pt;margin-top:61.7pt;width:333.55pt;height:1in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" o:allowincell="f" filled="f" stroked="f" strokeweight="6pt">
                <v:stroke linestyle="thickThin"/>
                <v:textbox inset="10.8pt,7.2pt,10.8pt,7.2pt">
                  <w:txbxContent>
                    <w:p w14:paraId="76AD39E8" w14:textId="6DFDC2AA" w:rsidR="0061517D" w:rsidRPr="0061517D" w:rsidRDefault="00E16725">
                      <w:pPr>
                        <w:spacing w:line="360" w:lineRule="auto"/>
                        <w:jc w:val="center"/>
                        <w:rPr>
                          <w:rFonts w:ascii="Century Gothic" w:eastAsiaTheme="majorEastAsia" w:hAnsi="Century Gothic" w:cstheme="majorBidi"/>
                          <w:b/>
                          <w:i/>
                          <w:iCs/>
                          <w:smallCap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</w:pPr>
                      <w:r>
                        <w:rPr>
                          <w:rFonts w:ascii="Century Gothic" w:eastAsiaTheme="majorEastAsia" w:hAnsi="Century Gothic" w:cstheme="majorBidi"/>
                          <w:b/>
                          <w:i/>
                          <w:iCs/>
                          <w:smallCaps/>
                          <w:color w:val="FFFFFF" w:themeColor="background1"/>
                          <w:sz w:val="56"/>
                          <w:szCs w:val="56"/>
                        </w:rPr>
                        <w:t>S</w:t>
                      </w:r>
                      <w:r w:rsidR="0061517D" w:rsidRPr="0061517D">
                        <w:rPr>
                          <w:rFonts w:ascii="Century Gothic" w:eastAsiaTheme="majorEastAsia" w:hAnsi="Century Gothic" w:cstheme="majorBidi"/>
                          <w:b/>
                          <w:i/>
                          <w:iCs/>
                          <w:smallCaps/>
                          <w:color w:val="FFFFFF" w:themeColor="background1"/>
                          <w:sz w:val="56"/>
                          <w:szCs w:val="56"/>
                        </w:rPr>
                        <w:t>ciences sociales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86400" behindDoc="1" locked="0" layoutInCell="1" allowOverlap="1" wp14:anchorId="54F29636" wp14:editId="76F9534B">
            <wp:simplePos x="0" y="0"/>
            <wp:positionH relativeFrom="column">
              <wp:posOffset>-310515</wp:posOffset>
            </wp:positionH>
            <wp:positionV relativeFrom="paragraph">
              <wp:posOffset>0</wp:posOffset>
            </wp:positionV>
            <wp:extent cx="6819265" cy="1190625"/>
            <wp:effectExtent l="0" t="0" r="635" b="9525"/>
            <wp:wrapSquare wrapText="bothSides"/>
            <wp:docPr id="675" name="Imag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119062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0070C0"/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7BF">
        <w:rPr>
          <w:noProof/>
          <w:lang w:val="fr-CA" w:eastAsia="fr-CA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432E67BF" wp14:editId="664ED025">
                <wp:simplePos x="0" y="0"/>
                <wp:positionH relativeFrom="page">
                  <wp:posOffset>12573000</wp:posOffset>
                </wp:positionH>
                <wp:positionV relativeFrom="page">
                  <wp:posOffset>1371600</wp:posOffset>
                </wp:positionV>
                <wp:extent cx="1771650" cy="2171700"/>
                <wp:effectExtent l="0" t="0" r="0" b="0"/>
                <wp:wrapNone/>
                <wp:docPr id="2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A5D2DF" w14:textId="77777777" w:rsidR="00093CE1" w:rsidRPr="009127CD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9127CD"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  <w:lang w:val="fr-CA"/>
                              </w:rPr>
                              <w:t>SOLUTIONS PERSONNALISÉES</w:t>
                            </w:r>
                          </w:p>
                          <w:p w14:paraId="7C9770E0" w14:textId="77777777" w:rsidR="00093CE1" w:rsidRPr="009127CD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9127CD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Opes </w:t>
                            </w:r>
                            <w:proofErr w:type="spellStart"/>
                            <w:r w:rsidRPr="009127CD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sed</w:t>
                            </w:r>
                            <w:proofErr w:type="spellEnd"/>
                            <w:r w:rsidRPr="009127CD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9127CD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nonummy</w:t>
                            </w:r>
                            <w:proofErr w:type="spellEnd"/>
                            <w:r w:rsidRPr="009127CD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9127CD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tation</w:t>
                            </w:r>
                            <w:proofErr w:type="spellEnd"/>
                          </w:p>
                          <w:p w14:paraId="58D24699" w14:textId="77777777" w:rsidR="00093CE1" w:rsidRPr="00880BCE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9127CD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augue</w:t>
                            </w:r>
                            <w:proofErr w:type="spellEnd"/>
                            <w:proofErr w:type="gram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pecus.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Venio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regula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ea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 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fatua</w:t>
                            </w:r>
                            <w:proofErr w:type="spellEnd"/>
                            <w:proofErr w:type="gram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incassum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.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Nisl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quia et </w:t>
                            </w:r>
                          </w:p>
                          <w:p w14:paraId="15EB33ED" w14:textId="77777777"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scisco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roto minim ali quip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macto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regula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7B33C47D" w14:textId="77777777"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mos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tamen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regula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0C05F4DC" w14:textId="77777777"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opes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ideo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gemino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tinci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dunt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humo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macto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, meus.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E67BF" id="Text Box 72" o:spid="_x0000_s1030" type="#_x0000_t202" style="position:absolute;margin-left:990pt;margin-top:108pt;width:139.5pt;height:171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8A5D2DF" w14:textId="77777777" w:rsidR="00093CE1" w:rsidRPr="009127CD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  <w:lang w:val="fr-CA"/>
                        </w:rPr>
                      </w:pPr>
                      <w:r w:rsidRPr="009127CD"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  <w:lang w:val="fr-CA"/>
                        </w:rPr>
                        <w:t>SOLUTIONS PERSONNALISÉES</w:t>
                      </w:r>
                    </w:p>
                    <w:p w14:paraId="7C9770E0" w14:textId="77777777" w:rsidR="00093CE1" w:rsidRPr="009127CD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</w:pPr>
                      <w:r w:rsidRPr="009127CD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Opes </w:t>
                      </w:r>
                      <w:proofErr w:type="spellStart"/>
                      <w:r w:rsidRPr="009127CD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sed</w:t>
                      </w:r>
                      <w:proofErr w:type="spellEnd"/>
                      <w:r w:rsidRPr="009127CD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9127CD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nonummy</w:t>
                      </w:r>
                      <w:proofErr w:type="spellEnd"/>
                      <w:r w:rsidRPr="009127CD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9127CD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tation</w:t>
                      </w:r>
                      <w:proofErr w:type="spellEnd"/>
                    </w:p>
                    <w:p w14:paraId="58D24699" w14:textId="77777777" w:rsidR="00093CE1" w:rsidRPr="00880BCE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</w:pPr>
                      <w:r w:rsidRPr="009127CD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 </w:t>
                      </w:r>
                      <w:proofErr w:type="spellStart"/>
                      <w:proofErr w:type="gram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augue</w:t>
                      </w:r>
                      <w:proofErr w:type="spellEnd"/>
                      <w:proofErr w:type="gram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pecus.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Venio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regula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proofErr w:type="gram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ea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 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fatua</w:t>
                      </w:r>
                      <w:proofErr w:type="spellEnd"/>
                      <w:proofErr w:type="gram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incassum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.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Nisl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quia et </w:t>
                      </w:r>
                    </w:p>
                    <w:p w14:paraId="15EB33ED" w14:textId="77777777"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aliquip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scisco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roto minim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ali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quip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macto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duis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Wisi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regula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eum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7B33C47D" w14:textId="77777777"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consectetuer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mos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tamen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aliquip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feugait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regula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amet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0C05F4DC" w14:textId="77777777"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opes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ideo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gemino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tinci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dunt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humo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sed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macto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, meus.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07BF">
        <w:rPr>
          <w:noProof/>
          <w:lang w:val="fr-CA" w:eastAsia="fr-CA"/>
        </w:rPr>
        <w:drawing>
          <wp:anchor distT="36576" distB="36576" distL="36576" distR="36576" simplePos="0" relativeHeight="251653632" behindDoc="0" locked="0" layoutInCell="1" allowOverlap="1" wp14:anchorId="7893F966" wp14:editId="504357C9">
            <wp:simplePos x="0" y="0"/>
            <wp:positionH relativeFrom="page">
              <wp:posOffset>10172700</wp:posOffset>
            </wp:positionH>
            <wp:positionV relativeFrom="page">
              <wp:posOffset>228600</wp:posOffset>
            </wp:positionV>
            <wp:extent cx="2183130" cy="3449955"/>
            <wp:effectExtent l="0" t="0" r="7620" b="0"/>
            <wp:wrapNone/>
            <wp:docPr id="42" name="Image 42" descr="TC99901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C99901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t="3960" r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7BF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EF0A77" wp14:editId="08716108">
                <wp:simplePos x="0" y="0"/>
                <wp:positionH relativeFrom="page">
                  <wp:posOffset>11726545</wp:posOffset>
                </wp:positionH>
                <wp:positionV relativeFrom="page">
                  <wp:posOffset>228600</wp:posOffset>
                </wp:positionV>
                <wp:extent cx="3593465" cy="9601200"/>
                <wp:effectExtent l="1270" t="0" r="5715" b="0"/>
                <wp:wrapNone/>
                <wp:docPr id="25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465" cy="9601200"/>
                        </a:xfrm>
                        <a:custGeom>
                          <a:avLst/>
                          <a:gdLst>
                            <a:gd name="T0" fmla="*/ 1181 w 1181"/>
                            <a:gd name="T1" fmla="*/ 0 h 3168"/>
                            <a:gd name="T2" fmla="*/ 94 w 1181"/>
                            <a:gd name="T3" fmla="*/ 0 h 3168"/>
                            <a:gd name="T4" fmla="*/ 0 w 1181"/>
                            <a:gd name="T5" fmla="*/ 3168 h 3168"/>
                            <a:gd name="T6" fmla="*/ 1181 w 1181"/>
                            <a:gd name="T7" fmla="*/ 3168 h 3168"/>
                            <a:gd name="T8" fmla="*/ 1181 w 1181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3168">
                              <a:moveTo>
                                <a:pt x="1181" y="0"/>
                              </a:move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148" y="391"/>
                                <a:pt x="323" y="1904"/>
                                <a:pt x="0" y="3168"/>
                              </a:cubicBezTo>
                              <a:cubicBezTo>
                                <a:pt x="1181" y="3168"/>
                                <a:pt x="1181" y="3168"/>
                                <a:pt x="1181" y="3168"/>
                              </a:cubicBez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26EB6" id="Freeform 43" o:spid="_x0000_s1026" style="position:absolute;margin-left:923.35pt;margin-top:18pt;width:282.95pt;height:756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" path="m1181,c94,,94,,94,,148,391,323,1904,,3168v1181,,1181,,1181,l1181,xe" fillcolor="#2e3640" stroked="f" strokecolor="#212120">
                <v:shadow color="#8c8682"/>
                <v:path arrowok="t" o:connecttype="custom" o:connectlocs="3593465,0;286017,0;0,9601200;3593465,9601200;3593465,0" o:connectangles="0,0,0,0,0"/>
                <w10:wrap anchorx="page" anchory="page"/>
              </v:shape>
            </w:pict>
          </mc:Fallback>
        </mc:AlternateContent>
      </w:r>
      <w:r w:rsidR="007007BF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0A435AB" wp14:editId="36AB98B8">
                <wp:simplePos x="0" y="0"/>
                <wp:positionH relativeFrom="page">
                  <wp:posOffset>13663295</wp:posOffset>
                </wp:positionH>
                <wp:positionV relativeFrom="page">
                  <wp:posOffset>3744595</wp:posOffset>
                </wp:positionV>
                <wp:extent cx="653415" cy="614680"/>
                <wp:effectExtent l="13970" t="10795" r="8890" b="12700"/>
                <wp:wrapNone/>
                <wp:docPr id="2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" cy="614680"/>
                          <a:chOff x="116293619" y="108900723"/>
                          <a:chExt cx="653717" cy="614398"/>
                        </a:xfrm>
                      </wpg:grpSpPr>
                      <wps:wsp>
                        <wps:cNvPr id="21" name="Freeform 59"/>
                        <wps:cNvSpPr>
                          <a:spLocks/>
                        </wps:cNvSpPr>
                        <wps:spPr bwMode="auto">
                          <a:xfrm>
                            <a:off x="116293619" y="109375188"/>
                            <a:ext cx="653717" cy="139933"/>
                          </a:xfrm>
                          <a:custGeom>
                            <a:avLst/>
                            <a:gdLst>
                              <a:gd name="T0" fmla="*/ 603729 w 653717"/>
                              <a:gd name="T1" fmla="*/ 0 h 139933"/>
                              <a:gd name="T2" fmla="*/ 49988 w 653717"/>
                              <a:gd name="T3" fmla="*/ 0 h 139933"/>
                              <a:gd name="T4" fmla="*/ 42642 w 653717"/>
                              <a:gd name="T5" fmla="*/ 612 h 139933"/>
                              <a:gd name="T6" fmla="*/ 35501 w 653717"/>
                              <a:gd name="T7" fmla="*/ 2040 h 139933"/>
                              <a:gd name="T8" fmla="*/ 28972 w 653717"/>
                              <a:gd name="T9" fmla="*/ 4692 h 139933"/>
                              <a:gd name="T10" fmla="*/ 22851 w 653717"/>
                              <a:gd name="T11" fmla="*/ 7955 h 139933"/>
                              <a:gd name="T12" fmla="*/ 17139 w 653717"/>
                              <a:gd name="T13" fmla="*/ 12239 h 139933"/>
                              <a:gd name="T14" fmla="*/ 12242 w 653717"/>
                              <a:gd name="T15" fmla="*/ 17135 h 139933"/>
                              <a:gd name="T16" fmla="*/ 8161 w 653717"/>
                              <a:gd name="T17" fmla="*/ 22642 h 139933"/>
                              <a:gd name="T18" fmla="*/ 4693 w 653717"/>
                              <a:gd name="T19" fmla="*/ 28762 h 139933"/>
                              <a:gd name="T20" fmla="*/ 2040 w 653717"/>
                              <a:gd name="T21" fmla="*/ 35289 h 139933"/>
                              <a:gd name="T22" fmla="*/ 612 w 653717"/>
                              <a:gd name="T23" fmla="*/ 42429 h 139933"/>
                              <a:gd name="T24" fmla="*/ 0 w 653717"/>
                              <a:gd name="T25" fmla="*/ 49772 h 139933"/>
                              <a:gd name="T26" fmla="*/ 0 w 653717"/>
                              <a:gd name="T27" fmla="*/ 89957 h 139933"/>
                              <a:gd name="T28" fmla="*/ 612 w 653717"/>
                              <a:gd name="T29" fmla="*/ 97300 h 139933"/>
                              <a:gd name="T30" fmla="*/ 2040 w 653717"/>
                              <a:gd name="T31" fmla="*/ 104440 h 139933"/>
                              <a:gd name="T32" fmla="*/ 4693 w 653717"/>
                              <a:gd name="T33" fmla="*/ 111171 h 139933"/>
                              <a:gd name="T34" fmla="*/ 8161 w 653717"/>
                              <a:gd name="T35" fmla="*/ 117290 h 139933"/>
                              <a:gd name="T36" fmla="*/ 12242 w 653717"/>
                              <a:gd name="T37" fmla="*/ 122798 h 139933"/>
                              <a:gd name="T38" fmla="*/ 17139 w 653717"/>
                              <a:gd name="T39" fmla="*/ 127694 h 139933"/>
                              <a:gd name="T40" fmla="*/ 22851 w 653717"/>
                              <a:gd name="T41" fmla="*/ 131977 h 139933"/>
                              <a:gd name="T42" fmla="*/ 28972 w 653717"/>
                              <a:gd name="T43" fmla="*/ 135241 h 139933"/>
                              <a:gd name="T44" fmla="*/ 35501 w 653717"/>
                              <a:gd name="T45" fmla="*/ 137893 h 139933"/>
                              <a:gd name="T46" fmla="*/ 42642 w 653717"/>
                              <a:gd name="T47" fmla="*/ 139321 h 139933"/>
                              <a:gd name="T48" fmla="*/ 49988 w 653717"/>
                              <a:gd name="T49" fmla="*/ 139933 h 139933"/>
                              <a:gd name="T50" fmla="*/ 603729 w 653717"/>
                              <a:gd name="T51" fmla="*/ 139933 h 139933"/>
                              <a:gd name="T52" fmla="*/ 611074 w 653717"/>
                              <a:gd name="T53" fmla="*/ 139321 h 139933"/>
                              <a:gd name="T54" fmla="*/ 618215 w 653717"/>
                              <a:gd name="T55" fmla="*/ 137893 h 139933"/>
                              <a:gd name="T56" fmla="*/ 624948 w 653717"/>
                              <a:gd name="T57" fmla="*/ 135241 h 139933"/>
                              <a:gd name="T58" fmla="*/ 631069 w 653717"/>
                              <a:gd name="T59" fmla="*/ 131977 h 139933"/>
                              <a:gd name="T60" fmla="*/ 636578 w 653717"/>
                              <a:gd name="T61" fmla="*/ 127694 h 139933"/>
                              <a:gd name="T62" fmla="*/ 641475 w 653717"/>
                              <a:gd name="T63" fmla="*/ 122798 h 139933"/>
                              <a:gd name="T64" fmla="*/ 645760 w 653717"/>
                              <a:gd name="T65" fmla="*/ 117290 h 139933"/>
                              <a:gd name="T66" fmla="*/ 649024 w 653717"/>
                              <a:gd name="T67" fmla="*/ 111171 h 139933"/>
                              <a:gd name="T68" fmla="*/ 651677 w 653717"/>
                              <a:gd name="T69" fmla="*/ 104440 h 139933"/>
                              <a:gd name="T70" fmla="*/ 653105 w 653717"/>
                              <a:gd name="T71" fmla="*/ 97300 h 139933"/>
                              <a:gd name="T72" fmla="*/ 653717 w 653717"/>
                              <a:gd name="T73" fmla="*/ 89957 h 139933"/>
                              <a:gd name="T74" fmla="*/ 653717 w 653717"/>
                              <a:gd name="T75" fmla="*/ 49772 h 139933"/>
                              <a:gd name="T76" fmla="*/ 653105 w 653717"/>
                              <a:gd name="T77" fmla="*/ 42429 h 139933"/>
                              <a:gd name="T78" fmla="*/ 651677 w 653717"/>
                              <a:gd name="T79" fmla="*/ 35289 h 139933"/>
                              <a:gd name="T80" fmla="*/ 649024 w 653717"/>
                              <a:gd name="T81" fmla="*/ 28762 h 139933"/>
                              <a:gd name="T82" fmla="*/ 645760 w 653717"/>
                              <a:gd name="T83" fmla="*/ 22642 h 139933"/>
                              <a:gd name="T84" fmla="*/ 641475 w 653717"/>
                              <a:gd name="T85" fmla="*/ 17135 h 139933"/>
                              <a:gd name="T86" fmla="*/ 636578 w 653717"/>
                              <a:gd name="T87" fmla="*/ 12239 h 139933"/>
                              <a:gd name="T88" fmla="*/ 631069 w 653717"/>
                              <a:gd name="T89" fmla="*/ 7955 h 139933"/>
                              <a:gd name="T90" fmla="*/ 624948 w 653717"/>
                              <a:gd name="T91" fmla="*/ 4692 h 139933"/>
                              <a:gd name="T92" fmla="*/ 618215 w 653717"/>
                              <a:gd name="T93" fmla="*/ 2040 h 139933"/>
                              <a:gd name="T94" fmla="*/ 611074 w 653717"/>
                              <a:gd name="T95" fmla="*/ 612 h 139933"/>
                              <a:gd name="T96" fmla="*/ 603729 w 653717"/>
                              <a:gd name="T97" fmla="*/ 0 h 139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3717" h="139933">
                                <a:moveTo>
                                  <a:pt x="603729" y="0"/>
                                </a:moveTo>
                                <a:lnTo>
                                  <a:pt x="49988" y="0"/>
                                </a:lnTo>
                                <a:lnTo>
                                  <a:pt x="42642" y="612"/>
                                </a:lnTo>
                                <a:lnTo>
                                  <a:pt x="35501" y="2040"/>
                                </a:lnTo>
                                <a:lnTo>
                                  <a:pt x="28972" y="4692"/>
                                </a:lnTo>
                                <a:lnTo>
                                  <a:pt x="22851" y="7955"/>
                                </a:lnTo>
                                <a:lnTo>
                                  <a:pt x="17139" y="12239"/>
                                </a:lnTo>
                                <a:lnTo>
                                  <a:pt x="12242" y="17135"/>
                                </a:lnTo>
                                <a:lnTo>
                                  <a:pt x="8161" y="22642"/>
                                </a:lnTo>
                                <a:lnTo>
                                  <a:pt x="4693" y="28762"/>
                                </a:lnTo>
                                <a:lnTo>
                                  <a:pt x="2040" y="35289"/>
                                </a:lnTo>
                                <a:lnTo>
                                  <a:pt x="612" y="42429"/>
                                </a:lnTo>
                                <a:lnTo>
                                  <a:pt x="0" y="49772"/>
                                </a:lnTo>
                                <a:lnTo>
                                  <a:pt x="0" y="89957"/>
                                </a:lnTo>
                                <a:lnTo>
                                  <a:pt x="612" y="97300"/>
                                </a:lnTo>
                                <a:lnTo>
                                  <a:pt x="2040" y="104440"/>
                                </a:lnTo>
                                <a:lnTo>
                                  <a:pt x="4693" y="111171"/>
                                </a:lnTo>
                                <a:lnTo>
                                  <a:pt x="8161" y="117290"/>
                                </a:lnTo>
                                <a:lnTo>
                                  <a:pt x="12242" y="122798"/>
                                </a:lnTo>
                                <a:lnTo>
                                  <a:pt x="17139" y="127694"/>
                                </a:lnTo>
                                <a:lnTo>
                                  <a:pt x="22851" y="131977"/>
                                </a:lnTo>
                                <a:lnTo>
                                  <a:pt x="28972" y="135241"/>
                                </a:lnTo>
                                <a:lnTo>
                                  <a:pt x="35501" y="137893"/>
                                </a:lnTo>
                                <a:lnTo>
                                  <a:pt x="42642" y="139321"/>
                                </a:lnTo>
                                <a:lnTo>
                                  <a:pt x="49988" y="139933"/>
                                </a:lnTo>
                                <a:lnTo>
                                  <a:pt x="603729" y="139933"/>
                                </a:lnTo>
                                <a:lnTo>
                                  <a:pt x="611074" y="139321"/>
                                </a:lnTo>
                                <a:lnTo>
                                  <a:pt x="618215" y="137893"/>
                                </a:lnTo>
                                <a:lnTo>
                                  <a:pt x="624948" y="135241"/>
                                </a:lnTo>
                                <a:lnTo>
                                  <a:pt x="631069" y="131977"/>
                                </a:lnTo>
                                <a:lnTo>
                                  <a:pt x="636578" y="127694"/>
                                </a:lnTo>
                                <a:lnTo>
                                  <a:pt x="641475" y="122798"/>
                                </a:lnTo>
                                <a:lnTo>
                                  <a:pt x="645760" y="117290"/>
                                </a:lnTo>
                                <a:lnTo>
                                  <a:pt x="649024" y="111171"/>
                                </a:lnTo>
                                <a:lnTo>
                                  <a:pt x="651677" y="104440"/>
                                </a:lnTo>
                                <a:lnTo>
                                  <a:pt x="653105" y="97300"/>
                                </a:lnTo>
                                <a:lnTo>
                                  <a:pt x="653717" y="89957"/>
                                </a:lnTo>
                                <a:lnTo>
                                  <a:pt x="653717" y="49772"/>
                                </a:lnTo>
                                <a:lnTo>
                                  <a:pt x="653105" y="42429"/>
                                </a:lnTo>
                                <a:lnTo>
                                  <a:pt x="651677" y="35289"/>
                                </a:lnTo>
                                <a:lnTo>
                                  <a:pt x="649024" y="28762"/>
                                </a:lnTo>
                                <a:lnTo>
                                  <a:pt x="645760" y="22642"/>
                                </a:lnTo>
                                <a:lnTo>
                                  <a:pt x="641475" y="17135"/>
                                </a:lnTo>
                                <a:lnTo>
                                  <a:pt x="636578" y="12239"/>
                                </a:lnTo>
                                <a:lnTo>
                                  <a:pt x="631069" y="7955"/>
                                </a:lnTo>
                                <a:lnTo>
                                  <a:pt x="624948" y="4692"/>
                                </a:lnTo>
                                <a:lnTo>
                                  <a:pt x="618215" y="2040"/>
                                </a:lnTo>
                                <a:lnTo>
                                  <a:pt x="611074" y="612"/>
                                </a:lnTo>
                                <a:lnTo>
                                  <a:pt x="603729" y="0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0"/>
                        <wps:cNvSpPr>
                          <a:spLocks/>
                        </wps:cNvSpPr>
                        <wps:spPr bwMode="auto">
                          <a:xfrm>
                            <a:off x="116294027" y="108900723"/>
                            <a:ext cx="652289" cy="433668"/>
                          </a:xfrm>
                          <a:custGeom>
                            <a:avLst/>
                            <a:gdLst>
                              <a:gd name="T0" fmla="*/ 75696 w 652289"/>
                              <a:gd name="T1" fmla="*/ 433668 h 433668"/>
                              <a:gd name="T2" fmla="*/ 576593 w 652289"/>
                              <a:gd name="T3" fmla="*/ 433668 h 433668"/>
                              <a:gd name="T4" fmla="*/ 586183 w 652289"/>
                              <a:gd name="T5" fmla="*/ 433056 h 433668"/>
                              <a:gd name="T6" fmla="*/ 595160 w 652289"/>
                              <a:gd name="T7" fmla="*/ 431425 h 433668"/>
                              <a:gd name="T8" fmla="*/ 603933 w 652289"/>
                              <a:gd name="T9" fmla="*/ 428569 h 433668"/>
                              <a:gd name="T10" fmla="*/ 612095 w 652289"/>
                              <a:gd name="T11" fmla="*/ 424897 h 433668"/>
                              <a:gd name="T12" fmla="*/ 619848 w 652289"/>
                              <a:gd name="T13" fmla="*/ 420206 h 433668"/>
                              <a:gd name="T14" fmla="*/ 626785 w 652289"/>
                              <a:gd name="T15" fmla="*/ 414698 h 433668"/>
                              <a:gd name="T16" fmla="*/ 633110 w 652289"/>
                              <a:gd name="T17" fmla="*/ 408374 h 433668"/>
                              <a:gd name="T18" fmla="*/ 638823 w 652289"/>
                              <a:gd name="T19" fmla="*/ 401235 h 433668"/>
                              <a:gd name="T20" fmla="*/ 643515 w 652289"/>
                              <a:gd name="T21" fmla="*/ 393688 h 433668"/>
                              <a:gd name="T22" fmla="*/ 647188 w 652289"/>
                              <a:gd name="T23" fmla="*/ 385528 h 433668"/>
                              <a:gd name="T24" fmla="*/ 650044 w 652289"/>
                              <a:gd name="T25" fmla="*/ 376757 h 433668"/>
                              <a:gd name="T26" fmla="*/ 651677 w 652289"/>
                              <a:gd name="T27" fmla="*/ 367578 h 433668"/>
                              <a:gd name="T28" fmla="*/ 652289 w 652289"/>
                              <a:gd name="T29" fmla="*/ 358195 h 433668"/>
                              <a:gd name="T30" fmla="*/ 652289 w 652289"/>
                              <a:gd name="T31" fmla="*/ 75678 h 433668"/>
                              <a:gd name="T32" fmla="*/ 651677 w 652289"/>
                              <a:gd name="T33" fmla="*/ 66091 h 433668"/>
                              <a:gd name="T34" fmla="*/ 650044 w 652289"/>
                              <a:gd name="T35" fmla="*/ 57115 h 433668"/>
                              <a:gd name="T36" fmla="*/ 647188 w 652289"/>
                              <a:gd name="T37" fmla="*/ 48344 h 433668"/>
                              <a:gd name="T38" fmla="*/ 643515 w 652289"/>
                              <a:gd name="T39" fmla="*/ 40185 h 433668"/>
                              <a:gd name="T40" fmla="*/ 638823 w 652289"/>
                              <a:gd name="T41" fmla="*/ 32433 h 433668"/>
                              <a:gd name="T42" fmla="*/ 633110 w 652289"/>
                              <a:gd name="T43" fmla="*/ 25498 h 433668"/>
                              <a:gd name="T44" fmla="*/ 626785 w 652289"/>
                              <a:gd name="T45" fmla="*/ 19174 h 433668"/>
                              <a:gd name="T46" fmla="*/ 619848 w 652289"/>
                              <a:gd name="T47" fmla="*/ 13463 h 433668"/>
                              <a:gd name="T48" fmla="*/ 612095 w 652289"/>
                              <a:gd name="T49" fmla="*/ 8771 h 433668"/>
                              <a:gd name="T50" fmla="*/ 603933 w 652289"/>
                              <a:gd name="T51" fmla="*/ 5100 h 433668"/>
                              <a:gd name="T52" fmla="*/ 595160 w 652289"/>
                              <a:gd name="T53" fmla="*/ 2244 h 433668"/>
                              <a:gd name="T54" fmla="*/ 586183 w 652289"/>
                              <a:gd name="T55" fmla="*/ 612 h 433668"/>
                              <a:gd name="T56" fmla="*/ 576593 w 652289"/>
                              <a:gd name="T57" fmla="*/ 0 h 433668"/>
                              <a:gd name="T58" fmla="*/ 75696 w 652289"/>
                              <a:gd name="T59" fmla="*/ 0 h 433668"/>
                              <a:gd name="T60" fmla="*/ 66310 w 652289"/>
                              <a:gd name="T61" fmla="*/ 612 h 433668"/>
                              <a:gd name="T62" fmla="*/ 57129 w 652289"/>
                              <a:gd name="T63" fmla="*/ 2244 h 433668"/>
                              <a:gd name="T64" fmla="*/ 48355 w 652289"/>
                              <a:gd name="T65" fmla="*/ 5100 h 433668"/>
                              <a:gd name="T66" fmla="*/ 40194 w 652289"/>
                              <a:gd name="T67" fmla="*/ 8771 h 433668"/>
                              <a:gd name="T68" fmla="*/ 32441 w 652289"/>
                              <a:gd name="T69" fmla="*/ 13463 h 433668"/>
                              <a:gd name="T70" fmla="*/ 25504 w 652289"/>
                              <a:gd name="T71" fmla="*/ 19174 h 433668"/>
                              <a:gd name="T72" fmla="*/ 19179 w 652289"/>
                              <a:gd name="T73" fmla="*/ 25498 h 433668"/>
                              <a:gd name="T74" fmla="*/ 13670 w 652289"/>
                              <a:gd name="T75" fmla="*/ 32433 h 433668"/>
                              <a:gd name="T76" fmla="*/ 8977 w 652289"/>
                              <a:gd name="T77" fmla="*/ 40185 h 433668"/>
                              <a:gd name="T78" fmla="*/ 5101 w 652289"/>
                              <a:gd name="T79" fmla="*/ 48344 h 433668"/>
                              <a:gd name="T80" fmla="*/ 2244 w 652289"/>
                              <a:gd name="T81" fmla="*/ 57115 h 433668"/>
                              <a:gd name="T82" fmla="*/ 612 w 652289"/>
                              <a:gd name="T83" fmla="*/ 66091 h 433668"/>
                              <a:gd name="T84" fmla="*/ 0 w 652289"/>
                              <a:gd name="T85" fmla="*/ 75678 h 433668"/>
                              <a:gd name="T86" fmla="*/ 0 w 652289"/>
                              <a:gd name="T87" fmla="*/ 358195 h 433668"/>
                              <a:gd name="T88" fmla="*/ 612 w 652289"/>
                              <a:gd name="T89" fmla="*/ 367578 h 433668"/>
                              <a:gd name="T90" fmla="*/ 2244 w 652289"/>
                              <a:gd name="T91" fmla="*/ 376757 h 433668"/>
                              <a:gd name="T92" fmla="*/ 5101 w 652289"/>
                              <a:gd name="T93" fmla="*/ 385528 h 433668"/>
                              <a:gd name="T94" fmla="*/ 8977 w 652289"/>
                              <a:gd name="T95" fmla="*/ 393688 h 433668"/>
                              <a:gd name="T96" fmla="*/ 13670 w 652289"/>
                              <a:gd name="T97" fmla="*/ 401235 h 433668"/>
                              <a:gd name="T98" fmla="*/ 19179 w 652289"/>
                              <a:gd name="T99" fmla="*/ 408374 h 433668"/>
                              <a:gd name="T100" fmla="*/ 25504 w 652289"/>
                              <a:gd name="T101" fmla="*/ 414698 h 433668"/>
                              <a:gd name="T102" fmla="*/ 32441 w 652289"/>
                              <a:gd name="T103" fmla="*/ 420206 h 433668"/>
                              <a:gd name="T104" fmla="*/ 40194 w 652289"/>
                              <a:gd name="T105" fmla="*/ 424897 h 433668"/>
                              <a:gd name="T106" fmla="*/ 48355 w 652289"/>
                              <a:gd name="T107" fmla="*/ 428569 h 433668"/>
                              <a:gd name="T108" fmla="*/ 57129 w 652289"/>
                              <a:gd name="T109" fmla="*/ 431425 h 433668"/>
                              <a:gd name="T110" fmla="*/ 66310 w 652289"/>
                              <a:gd name="T111" fmla="*/ 433056 h 433668"/>
                              <a:gd name="T112" fmla="*/ 75696 w 652289"/>
                              <a:gd name="T113" fmla="*/ 433668 h 433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52289" h="433668">
                                <a:moveTo>
                                  <a:pt x="75696" y="433668"/>
                                </a:moveTo>
                                <a:lnTo>
                                  <a:pt x="576593" y="433668"/>
                                </a:lnTo>
                                <a:lnTo>
                                  <a:pt x="586183" y="433056"/>
                                </a:lnTo>
                                <a:lnTo>
                                  <a:pt x="595160" y="431425"/>
                                </a:lnTo>
                                <a:lnTo>
                                  <a:pt x="603933" y="428569"/>
                                </a:lnTo>
                                <a:lnTo>
                                  <a:pt x="612095" y="424897"/>
                                </a:lnTo>
                                <a:lnTo>
                                  <a:pt x="619848" y="420206"/>
                                </a:lnTo>
                                <a:lnTo>
                                  <a:pt x="626785" y="414698"/>
                                </a:lnTo>
                                <a:lnTo>
                                  <a:pt x="633110" y="408374"/>
                                </a:lnTo>
                                <a:lnTo>
                                  <a:pt x="638823" y="401235"/>
                                </a:lnTo>
                                <a:lnTo>
                                  <a:pt x="643515" y="393688"/>
                                </a:lnTo>
                                <a:lnTo>
                                  <a:pt x="647188" y="385528"/>
                                </a:lnTo>
                                <a:lnTo>
                                  <a:pt x="650044" y="376757"/>
                                </a:lnTo>
                                <a:lnTo>
                                  <a:pt x="651677" y="367578"/>
                                </a:lnTo>
                                <a:lnTo>
                                  <a:pt x="652289" y="358195"/>
                                </a:lnTo>
                                <a:lnTo>
                                  <a:pt x="652289" y="75678"/>
                                </a:lnTo>
                                <a:lnTo>
                                  <a:pt x="651677" y="66091"/>
                                </a:lnTo>
                                <a:lnTo>
                                  <a:pt x="650044" y="57115"/>
                                </a:lnTo>
                                <a:lnTo>
                                  <a:pt x="647188" y="48344"/>
                                </a:lnTo>
                                <a:lnTo>
                                  <a:pt x="643515" y="40185"/>
                                </a:lnTo>
                                <a:lnTo>
                                  <a:pt x="638823" y="32433"/>
                                </a:lnTo>
                                <a:lnTo>
                                  <a:pt x="633110" y="25498"/>
                                </a:lnTo>
                                <a:lnTo>
                                  <a:pt x="626785" y="19174"/>
                                </a:lnTo>
                                <a:lnTo>
                                  <a:pt x="619848" y="13463"/>
                                </a:lnTo>
                                <a:lnTo>
                                  <a:pt x="612095" y="8771"/>
                                </a:lnTo>
                                <a:lnTo>
                                  <a:pt x="603933" y="5100"/>
                                </a:lnTo>
                                <a:lnTo>
                                  <a:pt x="595160" y="2244"/>
                                </a:lnTo>
                                <a:lnTo>
                                  <a:pt x="586183" y="612"/>
                                </a:lnTo>
                                <a:lnTo>
                                  <a:pt x="576593" y="0"/>
                                </a:lnTo>
                                <a:lnTo>
                                  <a:pt x="75696" y="0"/>
                                </a:lnTo>
                                <a:lnTo>
                                  <a:pt x="66310" y="612"/>
                                </a:lnTo>
                                <a:lnTo>
                                  <a:pt x="57129" y="2244"/>
                                </a:lnTo>
                                <a:lnTo>
                                  <a:pt x="48355" y="5100"/>
                                </a:lnTo>
                                <a:lnTo>
                                  <a:pt x="40194" y="8771"/>
                                </a:lnTo>
                                <a:lnTo>
                                  <a:pt x="32441" y="13463"/>
                                </a:lnTo>
                                <a:lnTo>
                                  <a:pt x="25504" y="19174"/>
                                </a:lnTo>
                                <a:lnTo>
                                  <a:pt x="19179" y="25498"/>
                                </a:lnTo>
                                <a:lnTo>
                                  <a:pt x="13670" y="32433"/>
                                </a:lnTo>
                                <a:lnTo>
                                  <a:pt x="8977" y="40185"/>
                                </a:lnTo>
                                <a:lnTo>
                                  <a:pt x="5101" y="48344"/>
                                </a:lnTo>
                                <a:lnTo>
                                  <a:pt x="2244" y="57115"/>
                                </a:lnTo>
                                <a:lnTo>
                                  <a:pt x="612" y="66091"/>
                                </a:lnTo>
                                <a:lnTo>
                                  <a:pt x="0" y="75678"/>
                                </a:lnTo>
                                <a:lnTo>
                                  <a:pt x="0" y="358195"/>
                                </a:lnTo>
                                <a:lnTo>
                                  <a:pt x="612" y="367578"/>
                                </a:lnTo>
                                <a:lnTo>
                                  <a:pt x="2244" y="376757"/>
                                </a:lnTo>
                                <a:lnTo>
                                  <a:pt x="5101" y="385528"/>
                                </a:lnTo>
                                <a:lnTo>
                                  <a:pt x="8977" y="393688"/>
                                </a:lnTo>
                                <a:lnTo>
                                  <a:pt x="13670" y="401235"/>
                                </a:lnTo>
                                <a:lnTo>
                                  <a:pt x="19179" y="408374"/>
                                </a:lnTo>
                                <a:lnTo>
                                  <a:pt x="25504" y="414698"/>
                                </a:lnTo>
                                <a:lnTo>
                                  <a:pt x="32441" y="420206"/>
                                </a:lnTo>
                                <a:lnTo>
                                  <a:pt x="40194" y="424897"/>
                                </a:lnTo>
                                <a:lnTo>
                                  <a:pt x="48355" y="428569"/>
                                </a:lnTo>
                                <a:lnTo>
                                  <a:pt x="57129" y="431425"/>
                                </a:lnTo>
                                <a:lnTo>
                                  <a:pt x="66310" y="433056"/>
                                </a:lnTo>
                                <a:lnTo>
                                  <a:pt x="75696" y="433668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1"/>
                        <wps:cNvSpPr>
                          <a:spLocks/>
                        </wps:cNvSpPr>
                        <wps:spPr bwMode="auto">
                          <a:xfrm>
                            <a:off x="116346871" y="108953555"/>
                            <a:ext cx="546601" cy="328005"/>
                          </a:xfrm>
                          <a:custGeom>
                            <a:avLst/>
                            <a:gdLst>
                              <a:gd name="T0" fmla="*/ 0 w 546601"/>
                              <a:gd name="T1" fmla="*/ 22846 h 328005"/>
                              <a:gd name="T2" fmla="*/ 612 w 546601"/>
                              <a:gd name="T3" fmla="*/ 17542 h 328005"/>
                              <a:gd name="T4" fmla="*/ 2244 w 546601"/>
                              <a:gd name="T5" fmla="*/ 12851 h 328005"/>
                              <a:gd name="T6" fmla="*/ 5101 w 546601"/>
                              <a:gd name="T7" fmla="*/ 8567 h 328005"/>
                              <a:gd name="T8" fmla="*/ 8569 w 546601"/>
                              <a:gd name="T9" fmla="*/ 5099 h 328005"/>
                              <a:gd name="T10" fmla="*/ 12854 w 546601"/>
                              <a:gd name="T11" fmla="*/ 2243 h 328005"/>
                              <a:gd name="T12" fmla="*/ 17547 w 546601"/>
                              <a:gd name="T13" fmla="*/ 612 h 328005"/>
                              <a:gd name="T14" fmla="*/ 22852 w 546601"/>
                              <a:gd name="T15" fmla="*/ 0 h 328005"/>
                              <a:gd name="T16" fmla="*/ 523749 w 546601"/>
                              <a:gd name="T17" fmla="*/ 0 h 328005"/>
                              <a:gd name="T18" fmla="*/ 529054 w 546601"/>
                              <a:gd name="T19" fmla="*/ 612 h 328005"/>
                              <a:gd name="T20" fmla="*/ 533747 w 546601"/>
                              <a:gd name="T21" fmla="*/ 2243 h 328005"/>
                              <a:gd name="T22" fmla="*/ 538031 w 546601"/>
                              <a:gd name="T23" fmla="*/ 5099 h 328005"/>
                              <a:gd name="T24" fmla="*/ 541500 w 546601"/>
                              <a:gd name="T25" fmla="*/ 8567 h 328005"/>
                              <a:gd name="T26" fmla="*/ 544356 w 546601"/>
                              <a:gd name="T27" fmla="*/ 12851 h 328005"/>
                              <a:gd name="T28" fmla="*/ 545988 w 546601"/>
                              <a:gd name="T29" fmla="*/ 17542 h 328005"/>
                              <a:gd name="T30" fmla="*/ 546601 w 546601"/>
                              <a:gd name="T31" fmla="*/ 22846 h 328005"/>
                              <a:gd name="T32" fmla="*/ 546601 w 546601"/>
                              <a:gd name="T33" fmla="*/ 305363 h 328005"/>
                              <a:gd name="T34" fmla="*/ 545988 w 546601"/>
                              <a:gd name="T35" fmla="*/ 310462 h 328005"/>
                              <a:gd name="T36" fmla="*/ 544356 w 546601"/>
                              <a:gd name="T37" fmla="*/ 315358 h 328005"/>
                              <a:gd name="T38" fmla="*/ 541500 w 546601"/>
                              <a:gd name="T39" fmla="*/ 319437 h 328005"/>
                              <a:gd name="T40" fmla="*/ 538031 w 546601"/>
                              <a:gd name="T41" fmla="*/ 323109 h 328005"/>
                              <a:gd name="T42" fmla="*/ 533747 w 546601"/>
                              <a:gd name="T43" fmla="*/ 325761 h 328005"/>
                              <a:gd name="T44" fmla="*/ 529054 w 546601"/>
                              <a:gd name="T45" fmla="*/ 327393 h 328005"/>
                              <a:gd name="T46" fmla="*/ 523749 w 546601"/>
                              <a:gd name="T47" fmla="*/ 328005 h 328005"/>
                              <a:gd name="T48" fmla="*/ 22852 w 546601"/>
                              <a:gd name="T49" fmla="*/ 328005 h 328005"/>
                              <a:gd name="T50" fmla="*/ 17547 w 546601"/>
                              <a:gd name="T51" fmla="*/ 327393 h 328005"/>
                              <a:gd name="T52" fmla="*/ 12854 w 546601"/>
                              <a:gd name="T53" fmla="*/ 325761 h 328005"/>
                              <a:gd name="T54" fmla="*/ 8569 w 546601"/>
                              <a:gd name="T55" fmla="*/ 323109 h 328005"/>
                              <a:gd name="T56" fmla="*/ 5101 w 546601"/>
                              <a:gd name="T57" fmla="*/ 319437 h 328005"/>
                              <a:gd name="T58" fmla="*/ 2244 w 546601"/>
                              <a:gd name="T59" fmla="*/ 315358 h 328005"/>
                              <a:gd name="T60" fmla="*/ 612 w 546601"/>
                              <a:gd name="T61" fmla="*/ 310462 h 328005"/>
                              <a:gd name="T62" fmla="*/ 0 w 546601"/>
                              <a:gd name="T63" fmla="*/ 305363 h 328005"/>
                              <a:gd name="T64" fmla="*/ 0 w 546601"/>
                              <a:gd name="T65" fmla="*/ 22846 h 328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6601" h="328005">
                                <a:moveTo>
                                  <a:pt x="0" y="22846"/>
                                </a:moveTo>
                                <a:lnTo>
                                  <a:pt x="612" y="17542"/>
                                </a:lnTo>
                                <a:lnTo>
                                  <a:pt x="2244" y="12851"/>
                                </a:lnTo>
                                <a:lnTo>
                                  <a:pt x="5101" y="8567"/>
                                </a:lnTo>
                                <a:lnTo>
                                  <a:pt x="8569" y="5099"/>
                                </a:lnTo>
                                <a:lnTo>
                                  <a:pt x="12854" y="2243"/>
                                </a:lnTo>
                                <a:lnTo>
                                  <a:pt x="17547" y="612"/>
                                </a:lnTo>
                                <a:lnTo>
                                  <a:pt x="22852" y="0"/>
                                </a:lnTo>
                                <a:lnTo>
                                  <a:pt x="523749" y="0"/>
                                </a:lnTo>
                                <a:lnTo>
                                  <a:pt x="529054" y="612"/>
                                </a:lnTo>
                                <a:lnTo>
                                  <a:pt x="533747" y="2243"/>
                                </a:lnTo>
                                <a:lnTo>
                                  <a:pt x="538031" y="5099"/>
                                </a:lnTo>
                                <a:lnTo>
                                  <a:pt x="541500" y="8567"/>
                                </a:lnTo>
                                <a:lnTo>
                                  <a:pt x="544356" y="12851"/>
                                </a:lnTo>
                                <a:lnTo>
                                  <a:pt x="545988" y="17542"/>
                                </a:lnTo>
                                <a:lnTo>
                                  <a:pt x="546601" y="22846"/>
                                </a:lnTo>
                                <a:lnTo>
                                  <a:pt x="546601" y="305363"/>
                                </a:lnTo>
                                <a:lnTo>
                                  <a:pt x="545988" y="310462"/>
                                </a:lnTo>
                                <a:lnTo>
                                  <a:pt x="544356" y="315358"/>
                                </a:lnTo>
                                <a:lnTo>
                                  <a:pt x="541500" y="319437"/>
                                </a:lnTo>
                                <a:lnTo>
                                  <a:pt x="538031" y="323109"/>
                                </a:lnTo>
                                <a:lnTo>
                                  <a:pt x="533747" y="325761"/>
                                </a:lnTo>
                                <a:lnTo>
                                  <a:pt x="529054" y="327393"/>
                                </a:lnTo>
                                <a:lnTo>
                                  <a:pt x="523749" y="328005"/>
                                </a:lnTo>
                                <a:lnTo>
                                  <a:pt x="22852" y="328005"/>
                                </a:lnTo>
                                <a:lnTo>
                                  <a:pt x="17547" y="327393"/>
                                </a:lnTo>
                                <a:lnTo>
                                  <a:pt x="12854" y="325761"/>
                                </a:lnTo>
                                <a:lnTo>
                                  <a:pt x="8569" y="323109"/>
                                </a:lnTo>
                                <a:lnTo>
                                  <a:pt x="5101" y="319437"/>
                                </a:lnTo>
                                <a:lnTo>
                                  <a:pt x="2244" y="315358"/>
                                </a:lnTo>
                                <a:lnTo>
                                  <a:pt x="612" y="310462"/>
                                </a:lnTo>
                                <a:lnTo>
                                  <a:pt x="0" y="305363"/>
                                </a:lnTo>
                                <a:lnTo>
                                  <a:pt x="0" y="22846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2"/>
                        <wps:cNvSpPr>
                          <a:spLocks/>
                        </wps:cNvSpPr>
                        <wps:spPr bwMode="auto">
                          <a:xfrm>
                            <a:off x="116664752" y="109022909"/>
                            <a:ext cx="162817" cy="162779"/>
                          </a:xfrm>
                          <a:custGeom>
                            <a:avLst/>
                            <a:gdLst>
                              <a:gd name="T0" fmla="*/ 73044 w 162817"/>
                              <a:gd name="T1" fmla="*/ 67518 h 162779"/>
                              <a:gd name="T2" fmla="*/ 4693 w 162817"/>
                              <a:gd name="T3" fmla="*/ 136057 h 162779"/>
                              <a:gd name="T4" fmla="*/ 2449 w 162817"/>
                              <a:gd name="T5" fmla="*/ 138913 h 162779"/>
                              <a:gd name="T6" fmla="*/ 816 w 162817"/>
                              <a:gd name="T7" fmla="*/ 141972 h 162779"/>
                              <a:gd name="T8" fmla="*/ 0 w 162817"/>
                              <a:gd name="T9" fmla="*/ 145440 h 162779"/>
                              <a:gd name="T10" fmla="*/ 0 w 162817"/>
                              <a:gd name="T11" fmla="*/ 148908 h 162779"/>
                              <a:gd name="T12" fmla="*/ 816 w 162817"/>
                              <a:gd name="T13" fmla="*/ 152375 h 162779"/>
                              <a:gd name="T14" fmla="*/ 2449 w 162817"/>
                              <a:gd name="T15" fmla="*/ 155435 h 162779"/>
                              <a:gd name="T16" fmla="*/ 4693 w 162817"/>
                              <a:gd name="T17" fmla="*/ 158291 h 162779"/>
                              <a:gd name="T18" fmla="*/ 7549 w 162817"/>
                              <a:gd name="T19" fmla="*/ 160535 h 162779"/>
                              <a:gd name="T20" fmla="*/ 10610 w 162817"/>
                              <a:gd name="T21" fmla="*/ 161963 h 162779"/>
                              <a:gd name="T22" fmla="*/ 14078 w 162817"/>
                              <a:gd name="T23" fmla="*/ 162779 h 162779"/>
                              <a:gd name="T24" fmla="*/ 17343 w 162817"/>
                              <a:gd name="T25" fmla="*/ 162779 h 162779"/>
                              <a:gd name="T26" fmla="*/ 20811 w 162817"/>
                              <a:gd name="T27" fmla="*/ 161963 h 162779"/>
                              <a:gd name="T28" fmla="*/ 23872 w 162817"/>
                              <a:gd name="T29" fmla="*/ 160535 h 162779"/>
                              <a:gd name="T30" fmla="*/ 26728 w 162817"/>
                              <a:gd name="T31" fmla="*/ 158291 h 162779"/>
                              <a:gd name="T32" fmla="*/ 95283 w 162817"/>
                              <a:gd name="T33" fmla="*/ 89753 h 162779"/>
                              <a:gd name="T34" fmla="*/ 109769 w 162817"/>
                              <a:gd name="T35" fmla="*/ 135649 h 162779"/>
                              <a:gd name="T36" fmla="*/ 162817 w 162817"/>
                              <a:gd name="T37" fmla="*/ 0 h 162779"/>
                              <a:gd name="T38" fmla="*/ 27340 w 162817"/>
                              <a:gd name="T39" fmla="*/ 53036 h 162779"/>
                              <a:gd name="T40" fmla="*/ 73044 w 162817"/>
                              <a:gd name="T41" fmla="*/ 67518 h 162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817" h="162779">
                                <a:moveTo>
                                  <a:pt x="73044" y="67518"/>
                                </a:moveTo>
                                <a:lnTo>
                                  <a:pt x="4693" y="136057"/>
                                </a:lnTo>
                                <a:lnTo>
                                  <a:pt x="2449" y="138913"/>
                                </a:lnTo>
                                <a:lnTo>
                                  <a:pt x="816" y="141972"/>
                                </a:lnTo>
                                <a:lnTo>
                                  <a:pt x="0" y="145440"/>
                                </a:lnTo>
                                <a:lnTo>
                                  <a:pt x="0" y="148908"/>
                                </a:lnTo>
                                <a:lnTo>
                                  <a:pt x="816" y="152375"/>
                                </a:lnTo>
                                <a:lnTo>
                                  <a:pt x="2449" y="155435"/>
                                </a:lnTo>
                                <a:lnTo>
                                  <a:pt x="4693" y="158291"/>
                                </a:lnTo>
                                <a:lnTo>
                                  <a:pt x="7549" y="160535"/>
                                </a:lnTo>
                                <a:lnTo>
                                  <a:pt x="10610" y="161963"/>
                                </a:lnTo>
                                <a:lnTo>
                                  <a:pt x="14078" y="162779"/>
                                </a:lnTo>
                                <a:lnTo>
                                  <a:pt x="17343" y="162779"/>
                                </a:lnTo>
                                <a:lnTo>
                                  <a:pt x="20811" y="161963"/>
                                </a:lnTo>
                                <a:lnTo>
                                  <a:pt x="23872" y="160535"/>
                                </a:lnTo>
                                <a:lnTo>
                                  <a:pt x="26728" y="158291"/>
                                </a:lnTo>
                                <a:lnTo>
                                  <a:pt x="95283" y="89753"/>
                                </a:lnTo>
                                <a:lnTo>
                                  <a:pt x="109769" y="135649"/>
                                </a:lnTo>
                                <a:lnTo>
                                  <a:pt x="162817" y="0"/>
                                </a:lnTo>
                                <a:lnTo>
                                  <a:pt x="27340" y="53036"/>
                                </a:lnTo>
                                <a:lnTo>
                                  <a:pt x="73044" y="67518"/>
                                </a:lnTo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4CDFB" id="Group 58" o:spid="_x0000_s1026" style="position:absolute;margin-left:1075.85pt;margin-top:294.85pt;width:51.45pt;height:48.4pt;z-index:251670016;mso-position-horizontal-relative:page;mso-position-vertical-relative:page" coordorigin="1162936,1089007" coordsize="6537,6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">
                <v:shape id="Freeform 59" o:spid="_x0000_s1027" style="position:absolute;left:1162936;top:1093751;width:6537;height:1400;visibility:visible;mso-wrap-style:square;v-text-anchor:top" coordsize="653717,139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k48AA&#10;AADbAAAADwAAAGRycy9kb3ducmV2LnhtbESPwQrCMBBE74L/EFbwIprqQaQaRQTBk6IW9Lg0a1ts&#10;NqWJtfr1RhA8DjPzhlmsWlOKhmpXWFYwHkUgiFOrC84UJOftcAbCeWSNpWVS8CIHq2W3s8BY2ycf&#10;qTn5TAQIuxgV5N5XsZQuzcmgG9mKOHg3Wxv0QdaZ1DU+A9yUchJFU2mw4LCQY0WbnNL76WEUNMlg&#10;d0nazfR+PUh33Db79z56KNXvtes5CE+t/4d/7Z1WMBnD90v4A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Rk48AAAADbAAAADwAAAAAAAAAAAAAAAACYAgAAZHJzL2Rvd25y&#10;ZXYueG1sUEsFBgAAAAAEAAQA9QAAAIUDAAAAAA==&#10;" path="m603729,l49988,,42642,612,35501,2040,28972,4692,22851,7955r-5712,4284l12242,17135,8161,22642,4693,28762,2040,35289,612,42429,,49772,,89957r612,7343l2040,104440r2653,6731l8161,117290r4081,5508l17139,127694r5712,4283l28972,135241r6529,2652l42642,139321r7346,612l603729,139933r7345,-612l618215,137893r6733,-2652l631069,131977r5509,-4283l641475,122798r4285,-5508l649024,111171r2653,-6731l653105,97300r612,-7343l653717,49772r-612,-7343l651677,35289r-2653,-6527l645760,22642r-4285,-5507l636578,12239,631069,7955,624948,4692,618215,2040,611074,612,603729,e" filled="f" fillcolor="#fffffe" strokecolor="#fffffe" strokeweight=".26636mm">
                  <v:shadow color="#8c8682"/>
                  <v:path arrowok="t" o:connecttype="custom" o:connectlocs="603729,0;49988,0;42642,612;35501,2040;28972,4692;22851,7955;17139,12239;12242,17135;8161,22642;4693,28762;2040,35289;612,42429;0,49772;0,89957;612,97300;2040,104440;4693,111171;8161,117290;12242,122798;17139,127694;22851,131977;28972,135241;35501,137893;42642,139321;49988,139933;603729,139933;611074,139321;618215,137893;624948,135241;631069,131977;636578,127694;641475,122798;645760,117290;649024,111171;651677,104440;653105,97300;653717,89957;653717,49772;653105,42429;651677,35289;649024,28762;645760,22642;641475,17135;636578,12239;631069,7955;624948,4692;618215,2040;611074,612;603729,0" o:connectangles="0,0,0,0,0,0,0,0,0,0,0,0,0,0,0,0,0,0,0,0,0,0,0,0,0,0,0,0,0,0,0,0,0,0,0,0,0,0,0,0,0,0,0,0,0,0,0,0,0"/>
                </v:shape>
                <v:shape id="Freeform 60" o:spid="_x0000_s1028" style="position:absolute;left:1162940;top:1089007;width:6523;height:4336;visibility:visible;mso-wrap-style:square;v-text-anchor:top" coordsize="652289,43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pAcQA&#10;AADbAAAADwAAAGRycy9kb3ducmV2LnhtbESPQWvCQBSE7wX/w/IEb82mQaSkriIVUW9tUii9PbLP&#10;JJh9G3bXJPbXdwuFHoeZ+YZZbyfTiYGcby0reEpSEMSV1S3XCj7Kw+MzCB+QNXaWScGdPGw3s4c1&#10;5tqO/E5DEWoRIexzVNCE0OdS+qohgz6xPXH0LtYZDFG6WmqHY4SbTmZpupIGW44LDfb02lB1LW5G&#10;wSn7/jysvvZvl+OyPRpX+nOBXqnFfNq9gAg0hf/wX/ukFWQZ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6QHEAAAA2wAAAA8AAAAAAAAAAAAAAAAAmAIAAGRycy9k&#10;b3ducmV2LnhtbFBLBQYAAAAABAAEAPUAAACJAwAAAAA=&#10;" path="m75696,433668r500897,l586183,433056r8977,-1631l603933,428569r8162,-3672l619848,420206r6937,-5508l633110,408374r5713,-7139l643515,393688r3673,-8160l650044,376757r1633,-9179l652289,358195r,-282517l651677,66091r-1633,-8976l647188,48344r-3673,-8159l638823,32433r-5713,-6935l626785,19174r-6937,-5711l612095,8771,603933,5100,595160,2244,586183,612,576593,,75696,,66310,612,57129,2244,48355,5100,40194,8771r-7753,4692l25504,19174r-6325,6324l13670,32433,8977,40185,5101,48344,2244,57115,612,66091,,75678,,358195r612,9383l2244,376757r2857,8771l8977,393688r4693,7547l19179,408374r6325,6324l32441,420206r7753,4691l48355,428569r8774,2856l66310,433056r9386,612e" filled="f" fillcolor="#fffffe" strokecolor="#fffffe" strokeweight=".26636mm">
                  <v:shadow color="#8c8682"/>
                  <v:path arrowok="t" o:connecttype="custom" o:connectlocs="75696,433668;576593,433668;586183,433056;595160,431425;603933,428569;612095,424897;619848,420206;626785,414698;633110,408374;638823,401235;643515,393688;647188,385528;650044,376757;651677,367578;652289,358195;652289,75678;651677,66091;650044,57115;647188,48344;643515,40185;638823,32433;633110,25498;626785,19174;619848,13463;612095,8771;603933,5100;595160,2244;586183,612;576593,0;75696,0;66310,612;57129,2244;48355,5100;40194,8771;32441,13463;25504,19174;19179,25498;13670,32433;8977,40185;5101,48344;2244,57115;612,66091;0,75678;0,358195;612,367578;2244,376757;5101,385528;8977,393688;13670,401235;19179,408374;25504,414698;32441,420206;40194,424897;48355,428569;57129,431425;66310,433056;75696,433668" o:connectangles="0,0,0,0,0,0,0,0,0,0,0,0,0,0,0,0,0,0,0,0,0,0,0,0,0,0,0,0,0,0,0,0,0,0,0,0,0,0,0,0,0,0,0,0,0,0,0,0,0,0,0,0,0,0,0,0,0"/>
                </v:shape>
                <v:shape id="Freeform 61" o:spid="_x0000_s1029" style="position:absolute;left:1163468;top:1089535;width:5466;height:3280;visibility:visible;mso-wrap-style:square;v-text-anchor:top" coordsize="546601,328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7t8QA&#10;AADbAAAADwAAAGRycy9kb3ducmV2LnhtbESPQWvCQBSE70L/w/IK3nTTCFaiq5SCIEoPatTrI/vM&#10;BrNv0+yqaX99Vyh4HGbmG2a26GwtbtT6yrGCt2ECgrhwuuJSQb5fDiYgfEDWWDsmBT/kYTF/6c0w&#10;0+7OW7rtQikihH2GCkwITSalLwxZ9EPXEEfv7FqLIcq2lLrFe4TbWqZJMpYWK44LBhv6NFRcdler&#10;4Po+qfPkuMm/8+r0lR7W49L8olL91+5jCiJQF57h//ZKK0hH8Pg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3u7fEAAAA2wAAAA8AAAAAAAAAAAAAAAAAmAIAAGRycy9k&#10;b3ducmV2LnhtbFBLBQYAAAAABAAEAPUAAACJAwAAAAA=&#10;" path="m,22846l612,17542,2244,12851,5101,8567,8569,5099,12854,2243,17547,612,22852,,523749,r5305,612l533747,2243r4284,2856l541500,8567r2856,4284l545988,17542r613,5304l546601,305363r-613,5099l544356,315358r-2856,4079l538031,323109r-4284,2652l529054,327393r-5305,612l22852,328005r-5305,-612l12854,325761,8569,323109,5101,319437,2244,315358,612,310462,,305363,,22846e" filled="f" fillcolor="#fffffe" strokecolor="#fffffe" strokeweight=".26636mm">
                  <v:shadow color="#8c8682"/>
                  <v:path arrowok="t" o:connecttype="custom" o:connectlocs="0,22846;612,17542;2244,12851;5101,8567;8569,5099;12854,2243;17547,612;22852,0;523749,0;529054,612;533747,2243;538031,5099;541500,8567;544356,12851;545988,17542;546601,22846;546601,305363;545988,310462;544356,315358;541500,319437;538031,323109;533747,325761;529054,327393;523749,328005;22852,328005;17547,327393;12854,325761;8569,323109;5101,319437;2244,315358;612,310462;0,305363;0,22846" o:connectangles="0,0,0,0,0,0,0,0,0,0,0,0,0,0,0,0,0,0,0,0,0,0,0,0,0,0,0,0,0,0,0,0,0"/>
                </v:shape>
                <v:shape id="Freeform 62" o:spid="_x0000_s1030" style="position:absolute;left:1166647;top:1090229;width:1628;height:1627;visibility:visible;mso-wrap-style:square;v-text-anchor:top" coordsize="162817,16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D6L4A&#10;AADbAAAADwAAAGRycy9kb3ducmV2LnhtbESPwQrCMBBE74L/EFbwZlNFRKpRRBHEg2AVz0uztsVm&#10;U5pY698bQfA4zMwbZrnuTCVaalxpWcE4ikEQZ1aXnCu4XvajOQjnkTVWlknBmxysV/3eEhNtX3ym&#10;NvW5CBB2CSoovK8TKV1WkEEX2Zo4eHfbGPRBNrnUDb4C3FRyEsczabDksFBgTduCskf6NArc41C1&#10;2uiTP1526Wwjy/fzlio1HHSbBQhPnf+Hf+2DVjCZwv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KA+i+AAAA2wAAAA8AAAAAAAAAAAAAAAAAmAIAAGRycy9kb3ducmV2&#10;LnhtbFBLBQYAAAAABAAEAPUAAACDAwAAAAA=&#10;" path="m73044,67518l4693,136057r-2244,2856l816,141972,,145440r,3468l816,152375r1633,3060l4693,158291r2856,2244l10610,161963r3468,816l17343,162779r3468,-816l23872,160535r2856,-2244l95283,89753r14486,45896l162817,,27340,53036,73044,67518e" filled="f" fillcolor="#fffffe" strokecolor="#fffffe" strokeweight=".26636mm">
                  <v:shadow color="#8c8682"/>
                  <v:path arrowok="t" o:connecttype="custom" o:connectlocs="73044,67518;4693,136057;2449,138913;816,141972;0,145440;0,148908;816,152375;2449,155435;4693,158291;7549,160535;10610,161963;14078,162779;17343,162779;20811,161963;23872,160535;26728,158291;95283,89753;109769,135649;162817,0;27340,53036;73044,67518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7007BF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00E9C24" wp14:editId="7B88F973">
                <wp:simplePos x="0" y="0"/>
                <wp:positionH relativeFrom="page">
                  <wp:posOffset>13254990</wp:posOffset>
                </wp:positionH>
                <wp:positionV relativeFrom="page">
                  <wp:posOffset>542925</wp:posOffset>
                </wp:positionV>
                <wp:extent cx="853440" cy="701040"/>
                <wp:effectExtent l="5715" t="9525" r="7620" b="13335"/>
                <wp:wrapNone/>
                <wp:docPr id="1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18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7BF8C" id="Group 63" o:spid="_x0000_s1026" style="position:absolute;margin-left:1043.7pt;margin-top:42.75pt;width:67.2pt;height:55.2pt;z-index:251671040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">
                <v:shape id="Freeform 64" o:spid="_x0000_s1027" style="position:absolute;left:1162395;top:1059004;width:4996;height:4995;visibility:visible;mso-wrap-style:square;v-text-anchor:top" coordsize="499642,499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bJMUA&#10;AADbAAAADwAAAGRycy9kb3ducmV2LnhtbESPQUvDQBCF74L/YRnBi9hNPUhNuwkiLRbEQ6t4nmbH&#10;JJiZTbNrE/31zqHgbYb35r1vVuXEnTnRENsgDuazDAxJFXwrtYP3t83tAkxMKB67IOTghyKUxeXF&#10;CnMfRtnRaZ9qoyESc3TQpNTn1saqIcY4Cz2Jap9hYEy6DrX1A44azp29y7J7y9iKNjTY01ND1df+&#10;mx28zi0/HNe8ruLNy7j7rT+etwd27vpqelyCSTSlf/P5eusVX2H1Fx3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dskxQAAANsAAAAPAAAAAAAAAAAAAAAAAJgCAABkcnMv&#10;ZG93bnJldi54bWxQSwUGAAAAAAQABAD1AAAAigMAAAAA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318IA&#10;AADbAAAADwAAAGRycy9kb3ducmV2LnhtbERPTWsCMRC9C/6HMEJvNbGFUrdGEUuprQftqgdvw2bc&#10;LG4myybq9t+bQsHbPN7nTGadq8WF2lB51jAaKhDEhTcVlxp224/HVxAhIhusPZOGXwowm/Z7E8yM&#10;v/IPXfJYihTCIUMNNsYmkzIUlhyGoW+IE3f0rcOYYFtK0+I1hbtaPin1Ih1WnBosNrSwVJzys9Ow&#10;t+rglJNztf5+L3bb1fPXpv7U+mHQzd9AROriXfzvXpo0fwx/v6QD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PfXwgAAANsAAAAPAAAAAAAAAAAAAAAAAJgCAABkcnMvZG93&#10;bnJldi54bWxQSwUGAAAAAAQABAD1AAAAhwMAAAAA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007BF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0D6B207" wp14:editId="57789D1E">
                <wp:simplePos x="0" y="0"/>
                <wp:positionH relativeFrom="page">
                  <wp:posOffset>13447395</wp:posOffset>
                </wp:positionH>
                <wp:positionV relativeFrom="page">
                  <wp:posOffset>6705600</wp:posOffset>
                </wp:positionV>
                <wp:extent cx="759460" cy="654050"/>
                <wp:effectExtent l="17145" t="19050" r="13970" b="12700"/>
                <wp:wrapNone/>
                <wp:docPr id="1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654050"/>
                          <a:chOff x="116077839" y="111861616"/>
                          <a:chExt cx="759475" cy="654244"/>
                        </a:xfrm>
                      </wpg:grpSpPr>
                      <wps:wsp>
                        <wps:cNvPr id="11" name="Freeform 67"/>
                        <wps:cNvSpPr>
                          <a:spLocks/>
                        </wps:cNvSpPr>
                        <wps:spPr bwMode="auto">
                          <a:xfrm>
                            <a:off x="116515337" y="112306292"/>
                            <a:ext cx="321977" cy="133665"/>
                          </a:xfrm>
                          <a:custGeom>
                            <a:avLst/>
                            <a:gdLst>
                              <a:gd name="T0" fmla="*/ 321977 w 321977"/>
                              <a:gd name="T1" fmla="*/ 133665 h 133665"/>
                              <a:gd name="T2" fmla="*/ 311714 w 321977"/>
                              <a:gd name="T3" fmla="*/ 123879 h 133665"/>
                              <a:gd name="T4" fmla="*/ 301689 w 321977"/>
                              <a:gd name="T5" fmla="*/ 115525 h 133665"/>
                              <a:gd name="T6" fmla="*/ 292142 w 321977"/>
                              <a:gd name="T7" fmla="*/ 108603 h 133665"/>
                              <a:gd name="T8" fmla="*/ 282834 w 321977"/>
                              <a:gd name="T9" fmla="*/ 102397 h 133665"/>
                              <a:gd name="T10" fmla="*/ 273764 w 321977"/>
                              <a:gd name="T11" fmla="*/ 97384 h 133665"/>
                              <a:gd name="T12" fmla="*/ 264933 w 321977"/>
                              <a:gd name="T13" fmla="*/ 93327 h 133665"/>
                              <a:gd name="T14" fmla="*/ 254431 w 321977"/>
                              <a:gd name="T15" fmla="*/ 89508 h 133665"/>
                              <a:gd name="T16" fmla="*/ 244168 w 321977"/>
                              <a:gd name="T17" fmla="*/ 86643 h 133665"/>
                              <a:gd name="T18" fmla="*/ 234143 w 321977"/>
                              <a:gd name="T19" fmla="*/ 84973 h 133665"/>
                              <a:gd name="T20" fmla="*/ 224596 w 321977"/>
                              <a:gd name="T21" fmla="*/ 84018 h 133665"/>
                              <a:gd name="T22" fmla="*/ 215049 w 321977"/>
                              <a:gd name="T23" fmla="*/ 83540 h 133665"/>
                              <a:gd name="T24" fmla="*/ 205502 w 321977"/>
                              <a:gd name="T25" fmla="*/ 83779 h 133665"/>
                              <a:gd name="T26" fmla="*/ 196194 w 321977"/>
                              <a:gd name="T27" fmla="*/ 84256 h 133665"/>
                              <a:gd name="T28" fmla="*/ 186885 w 321977"/>
                              <a:gd name="T29" fmla="*/ 85211 h 133665"/>
                              <a:gd name="T30" fmla="*/ 177577 w 321977"/>
                              <a:gd name="T31" fmla="*/ 85927 h 133665"/>
                              <a:gd name="T32" fmla="*/ 168268 w 321977"/>
                              <a:gd name="T33" fmla="*/ 86882 h 133665"/>
                              <a:gd name="T34" fmla="*/ 159676 w 321977"/>
                              <a:gd name="T35" fmla="*/ 87598 h 133665"/>
                              <a:gd name="T36" fmla="*/ 150845 w 321977"/>
                              <a:gd name="T37" fmla="*/ 87837 h 133665"/>
                              <a:gd name="T38" fmla="*/ 142014 w 321977"/>
                              <a:gd name="T39" fmla="*/ 87837 h 133665"/>
                              <a:gd name="T40" fmla="*/ 133183 w 321977"/>
                              <a:gd name="T41" fmla="*/ 87359 h 133665"/>
                              <a:gd name="T42" fmla="*/ 124351 w 321977"/>
                              <a:gd name="T43" fmla="*/ 86405 h 133665"/>
                              <a:gd name="T44" fmla="*/ 115043 w 321977"/>
                              <a:gd name="T45" fmla="*/ 84495 h 133665"/>
                              <a:gd name="T46" fmla="*/ 105734 w 321977"/>
                              <a:gd name="T47" fmla="*/ 82108 h 133665"/>
                              <a:gd name="T48" fmla="*/ 96187 w 321977"/>
                              <a:gd name="T49" fmla="*/ 78528 h 133665"/>
                              <a:gd name="T50" fmla="*/ 86163 w 321977"/>
                              <a:gd name="T51" fmla="*/ 74232 h 133665"/>
                              <a:gd name="T52" fmla="*/ 75900 w 321977"/>
                              <a:gd name="T53" fmla="*/ 68503 h 133665"/>
                              <a:gd name="T54" fmla="*/ 65398 w 321977"/>
                              <a:gd name="T55" fmla="*/ 61820 h 133665"/>
                              <a:gd name="T56" fmla="*/ 57760 w 321977"/>
                              <a:gd name="T57" fmla="*/ 56330 h 133665"/>
                              <a:gd name="T58" fmla="*/ 50122 w 321977"/>
                              <a:gd name="T59" fmla="*/ 50601 h 133665"/>
                              <a:gd name="T60" fmla="*/ 42246 w 321977"/>
                              <a:gd name="T61" fmla="*/ 44157 h 133665"/>
                              <a:gd name="T62" fmla="*/ 34131 w 321977"/>
                              <a:gd name="T63" fmla="*/ 36996 h 133665"/>
                              <a:gd name="T64" fmla="*/ 26016 w 321977"/>
                              <a:gd name="T65" fmla="*/ 29120 h 133665"/>
                              <a:gd name="T66" fmla="*/ 17662 w 321977"/>
                              <a:gd name="T67" fmla="*/ 20527 h 133665"/>
                              <a:gd name="T68" fmla="*/ 8831 w 321977"/>
                              <a:gd name="T69" fmla="*/ 10741 h 133665"/>
                              <a:gd name="T70" fmla="*/ 0 w 321977"/>
                              <a:gd name="T71" fmla="*/ 0 h 133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977" h="133665">
                                <a:moveTo>
                                  <a:pt x="321977" y="133665"/>
                                </a:moveTo>
                                <a:lnTo>
                                  <a:pt x="311714" y="123879"/>
                                </a:lnTo>
                                <a:lnTo>
                                  <a:pt x="301689" y="115525"/>
                                </a:lnTo>
                                <a:lnTo>
                                  <a:pt x="292142" y="108603"/>
                                </a:lnTo>
                                <a:lnTo>
                                  <a:pt x="282834" y="102397"/>
                                </a:lnTo>
                                <a:lnTo>
                                  <a:pt x="273764" y="97384"/>
                                </a:lnTo>
                                <a:lnTo>
                                  <a:pt x="264933" y="93327"/>
                                </a:lnTo>
                                <a:lnTo>
                                  <a:pt x="254431" y="89508"/>
                                </a:lnTo>
                                <a:lnTo>
                                  <a:pt x="244168" y="86643"/>
                                </a:lnTo>
                                <a:lnTo>
                                  <a:pt x="234143" y="84973"/>
                                </a:lnTo>
                                <a:lnTo>
                                  <a:pt x="224596" y="84018"/>
                                </a:lnTo>
                                <a:lnTo>
                                  <a:pt x="215049" y="83540"/>
                                </a:lnTo>
                                <a:lnTo>
                                  <a:pt x="205502" y="83779"/>
                                </a:lnTo>
                                <a:lnTo>
                                  <a:pt x="196194" y="84256"/>
                                </a:lnTo>
                                <a:lnTo>
                                  <a:pt x="186885" y="85211"/>
                                </a:lnTo>
                                <a:lnTo>
                                  <a:pt x="177577" y="85927"/>
                                </a:lnTo>
                                <a:lnTo>
                                  <a:pt x="168268" y="86882"/>
                                </a:lnTo>
                                <a:lnTo>
                                  <a:pt x="159676" y="87598"/>
                                </a:lnTo>
                                <a:lnTo>
                                  <a:pt x="150845" y="87837"/>
                                </a:lnTo>
                                <a:lnTo>
                                  <a:pt x="142014" y="87837"/>
                                </a:lnTo>
                                <a:lnTo>
                                  <a:pt x="133183" y="87359"/>
                                </a:lnTo>
                                <a:lnTo>
                                  <a:pt x="124351" y="86405"/>
                                </a:lnTo>
                                <a:lnTo>
                                  <a:pt x="115043" y="84495"/>
                                </a:lnTo>
                                <a:lnTo>
                                  <a:pt x="105734" y="82108"/>
                                </a:lnTo>
                                <a:lnTo>
                                  <a:pt x="96187" y="78528"/>
                                </a:lnTo>
                                <a:lnTo>
                                  <a:pt x="86163" y="74232"/>
                                </a:lnTo>
                                <a:lnTo>
                                  <a:pt x="75900" y="68503"/>
                                </a:lnTo>
                                <a:lnTo>
                                  <a:pt x="65398" y="61820"/>
                                </a:lnTo>
                                <a:lnTo>
                                  <a:pt x="57760" y="56330"/>
                                </a:lnTo>
                                <a:lnTo>
                                  <a:pt x="50122" y="50601"/>
                                </a:lnTo>
                                <a:lnTo>
                                  <a:pt x="42246" y="44157"/>
                                </a:lnTo>
                                <a:lnTo>
                                  <a:pt x="34131" y="36996"/>
                                </a:lnTo>
                                <a:lnTo>
                                  <a:pt x="26016" y="29120"/>
                                </a:lnTo>
                                <a:lnTo>
                                  <a:pt x="17662" y="20527"/>
                                </a:lnTo>
                                <a:lnTo>
                                  <a:pt x="8831" y="10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8"/>
                        <wps:cNvSpPr>
                          <a:spLocks/>
                        </wps:cNvSpPr>
                        <wps:spPr bwMode="auto">
                          <a:xfrm>
                            <a:off x="116281432" y="112068081"/>
                            <a:ext cx="286176" cy="281174"/>
                          </a:xfrm>
                          <a:custGeom>
                            <a:avLst/>
                            <a:gdLst>
                              <a:gd name="T0" fmla="*/ 64205 w 286176"/>
                              <a:gd name="T1" fmla="*/ 246326 h 281174"/>
                              <a:gd name="T2" fmla="*/ 72320 w 286176"/>
                              <a:gd name="T3" fmla="*/ 254441 h 281174"/>
                              <a:gd name="T4" fmla="*/ 81151 w 286176"/>
                              <a:gd name="T5" fmla="*/ 261602 h 281174"/>
                              <a:gd name="T6" fmla="*/ 90459 w 286176"/>
                              <a:gd name="T7" fmla="*/ 267569 h 281174"/>
                              <a:gd name="T8" fmla="*/ 100245 w 286176"/>
                              <a:gd name="T9" fmla="*/ 272343 h 281174"/>
                              <a:gd name="T10" fmla="*/ 110270 w 286176"/>
                              <a:gd name="T11" fmla="*/ 276162 h 281174"/>
                              <a:gd name="T12" fmla="*/ 120771 w 286176"/>
                              <a:gd name="T13" fmla="*/ 279026 h 281174"/>
                              <a:gd name="T14" fmla="*/ 131512 w 286176"/>
                              <a:gd name="T15" fmla="*/ 280697 h 281174"/>
                              <a:gd name="T16" fmla="*/ 142252 w 286176"/>
                              <a:gd name="T17" fmla="*/ 281174 h 281174"/>
                              <a:gd name="T18" fmla="*/ 152993 w 286176"/>
                              <a:gd name="T19" fmla="*/ 280697 h 281174"/>
                              <a:gd name="T20" fmla="*/ 163734 w 286176"/>
                              <a:gd name="T21" fmla="*/ 279026 h 281174"/>
                              <a:gd name="T22" fmla="*/ 174235 w 286176"/>
                              <a:gd name="T23" fmla="*/ 276401 h 281174"/>
                              <a:gd name="T24" fmla="*/ 184260 w 286176"/>
                              <a:gd name="T25" fmla="*/ 272582 h 281174"/>
                              <a:gd name="T26" fmla="*/ 194284 w 286176"/>
                              <a:gd name="T27" fmla="*/ 267569 h 281174"/>
                              <a:gd name="T28" fmla="*/ 203831 w 286176"/>
                              <a:gd name="T29" fmla="*/ 261602 h 281174"/>
                              <a:gd name="T30" fmla="*/ 212663 w 286176"/>
                              <a:gd name="T31" fmla="*/ 254441 h 281174"/>
                              <a:gd name="T32" fmla="*/ 251090 w 286176"/>
                              <a:gd name="T33" fmla="*/ 220070 h 281174"/>
                              <a:gd name="T34" fmla="*/ 259205 w 286176"/>
                              <a:gd name="T35" fmla="*/ 211955 h 281174"/>
                              <a:gd name="T36" fmla="*/ 266365 w 286176"/>
                              <a:gd name="T37" fmla="*/ 203124 h 281174"/>
                              <a:gd name="T38" fmla="*/ 272332 w 286176"/>
                              <a:gd name="T39" fmla="*/ 193815 h 281174"/>
                              <a:gd name="T40" fmla="*/ 277106 w 286176"/>
                              <a:gd name="T41" fmla="*/ 184267 h 281174"/>
                              <a:gd name="T42" fmla="*/ 281163 w 286176"/>
                              <a:gd name="T43" fmla="*/ 174004 h 281174"/>
                              <a:gd name="T44" fmla="*/ 283789 w 286176"/>
                              <a:gd name="T45" fmla="*/ 163501 h 281174"/>
                              <a:gd name="T46" fmla="*/ 285460 w 286176"/>
                              <a:gd name="T47" fmla="*/ 152999 h 281174"/>
                              <a:gd name="T48" fmla="*/ 286176 w 286176"/>
                              <a:gd name="T49" fmla="*/ 142258 h 281174"/>
                              <a:gd name="T50" fmla="*/ 285698 w 286176"/>
                              <a:gd name="T51" fmla="*/ 131278 h 281174"/>
                              <a:gd name="T52" fmla="*/ 284027 w 286176"/>
                              <a:gd name="T53" fmla="*/ 120776 h 281174"/>
                              <a:gd name="T54" fmla="*/ 281402 w 286176"/>
                              <a:gd name="T55" fmla="*/ 110274 h 281174"/>
                              <a:gd name="T56" fmla="*/ 277583 w 286176"/>
                              <a:gd name="T57" fmla="*/ 100010 h 281174"/>
                              <a:gd name="T58" fmla="*/ 272571 w 286176"/>
                              <a:gd name="T59" fmla="*/ 89985 h 281174"/>
                              <a:gd name="T60" fmla="*/ 266604 w 286176"/>
                              <a:gd name="T61" fmla="*/ 80438 h 281174"/>
                              <a:gd name="T62" fmla="*/ 259444 w 286176"/>
                              <a:gd name="T63" fmla="*/ 71606 h 281174"/>
                              <a:gd name="T64" fmla="*/ 195239 w 286176"/>
                              <a:gd name="T65" fmla="*/ 0 h 281174"/>
                              <a:gd name="T66" fmla="*/ 0 w 286176"/>
                              <a:gd name="T67" fmla="*/ 174720 h 281174"/>
                              <a:gd name="T68" fmla="*/ 64205 w 286176"/>
                              <a:gd name="T69" fmla="*/ 246326 h 281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6176" h="281174">
                                <a:moveTo>
                                  <a:pt x="64205" y="246326"/>
                                </a:moveTo>
                                <a:lnTo>
                                  <a:pt x="72320" y="254441"/>
                                </a:lnTo>
                                <a:lnTo>
                                  <a:pt x="81151" y="261602"/>
                                </a:lnTo>
                                <a:lnTo>
                                  <a:pt x="90459" y="267569"/>
                                </a:lnTo>
                                <a:lnTo>
                                  <a:pt x="100245" y="272343"/>
                                </a:lnTo>
                                <a:lnTo>
                                  <a:pt x="110270" y="276162"/>
                                </a:lnTo>
                                <a:lnTo>
                                  <a:pt x="120771" y="279026"/>
                                </a:lnTo>
                                <a:lnTo>
                                  <a:pt x="131512" y="280697"/>
                                </a:lnTo>
                                <a:lnTo>
                                  <a:pt x="142252" y="281174"/>
                                </a:lnTo>
                                <a:lnTo>
                                  <a:pt x="152993" y="280697"/>
                                </a:lnTo>
                                <a:lnTo>
                                  <a:pt x="163734" y="279026"/>
                                </a:lnTo>
                                <a:lnTo>
                                  <a:pt x="174235" y="276401"/>
                                </a:lnTo>
                                <a:lnTo>
                                  <a:pt x="184260" y="272582"/>
                                </a:lnTo>
                                <a:lnTo>
                                  <a:pt x="194284" y="267569"/>
                                </a:lnTo>
                                <a:lnTo>
                                  <a:pt x="203831" y="261602"/>
                                </a:lnTo>
                                <a:lnTo>
                                  <a:pt x="212663" y="254441"/>
                                </a:lnTo>
                                <a:lnTo>
                                  <a:pt x="251090" y="220070"/>
                                </a:lnTo>
                                <a:lnTo>
                                  <a:pt x="259205" y="211955"/>
                                </a:lnTo>
                                <a:lnTo>
                                  <a:pt x="266365" y="203124"/>
                                </a:lnTo>
                                <a:lnTo>
                                  <a:pt x="272332" y="193815"/>
                                </a:lnTo>
                                <a:lnTo>
                                  <a:pt x="277106" y="184267"/>
                                </a:lnTo>
                                <a:lnTo>
                                  <a:pt x="281163" y="174004"/>
                                </a:lnTo>
                                <a:lnTo>
                                  <a:pt x="283789" y="163501"/>
                                </a:lnTo>
                                <a:lnTo>
                                  <a:pt x="285460" y="152999"/>
                                </a:lnTo>
                                <a:lnTo>
                                  <a:pt x="286176" y="142258"/>
                                </a:lnTo>
                                <a:lnTo>
                                  <a:pt x="285698" y="131278"/>
                                </a:lnTo>
                                <a:lnTo>
                                  <a:pt x="284027" y="120776"/>
                                </a:lnTo>
                                <a:lnTo>
                                  <a:pt x="281402" y="110274"/>
                                </a:lnTo>
                                <a:lnTo>
                                  <a:pt x="277583" y="100010"/>
                                </a:lnTo>
                                <a:lnTo>
                                  <a:pt x="272571" y="89985"/>
                                </a:lnTo>
                                <a:lnTo>
                                  <a:pt x="266604" y="80438"/>
                                </a:lnTo>
                                <a:lnTo>
                                  <a:pt x="259444" y="71606"/>
                                </a:lnTo>
                                <a:lnTo>
                                  <a:pt x="195239" y="0"/>
                                </a:lnTo>
                                <a:lnTo>
                                  <a:pt x="0" y="174720"/>
                                </a:lnTo>
                                <a:lnTo>
                                  <a:pt x="64205" y="246326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9"/>
                        <wps:cNvSpPr>
                          <a:spLocks/>
                        </wps:cNvSpPr>
                        <wps:spPr bwMode="auto">
                          <a:xfrm>
                            <a:off x="116292650" y="112004351"/>
                            <a:ext cx="167791" cy="124357"/>
                          </a:xfrm>
                          <a:custGeom>
                            <a:avLst/>
                            <a:gdLst>
                              <a:gd name="T0" fmla="*/ 9786 w 167791"/>
                              <a:gd name="T1" fmla="*/ 26733 h 124357"/>
                              <a:gd name="T2" fmla="*/ 0 w 167791"/>
                              <a:gd name="T3" fmla="*/ 35565 h 124357"/>
                              <a:gd name="T4" fmla="*/ 79719 w 167791"/>
                              <a:gd name="T5" fmla="*/ 124357 h 124357"/>
                              <a:gd name="T6" fmla="*/ 167791 w 167791"/>
                              <a:gd name="T7" fmla="*/ 45590 h 124357"/>
                              <a:gd name="T8" fmla="*/ 158244 w 167791"/>
                              <a:gd name="T9" fmla="*/ 35088 h 124357"/>
                              <a:gd name="T10" fmla="*/ 150129 w 167791"/>
                              <a:gd name="T11" fmla="*/ 26972 h 124357"/>
                              <a:gd name="T12" fmla="*/ 141298 w 167791"/>
                              <a:gd name="T13" fmla="*/ 19812 h 124357"/>
                              <a:gd name="T14" fmla="*/ 131989 w 167791"/>
                              <a:gd name="T15" fmla="*/ 13844 h 124357"/>
                              <a:gd name="T16" fmla="*/ 122442 w 167791"/>
                              <a:gd name="T17" fmla="*/ 9071 h 124357"/>
                              <a:gd name="T18" fmla="*/ 112179 w 167791"/>
                              <a:gd name="T19" fmla="*/ 5013 h 124357"/>
                              <a:gd name="T20" fmla="*/ 101677 w 167791"/>
                              <a:gd name="T21" fmla="*/ 2387 h 124357"/>
                              <a:gd name="T22" fmla="*/ 91175 w 167791"/>
                              <a:gd name="T23" fmla="*/ 716 h 124357"/>
                              <a:gd name="T24" fmla="*/ 80435 w 167791"/>
                              <a:gd name="T25" fmla="*/ 0 h 124357"/>
                              <a:gd name="T26" fmla="*/ 69455 w 167791"/>
                              <a:gd name="T27" fmla="*/ 478 h 124357"/>
                              <a:gd name="T28" fmla="*/ 58954 w 167791"/>
                              <a:gd name="T29" fmla="*/ 2149 h 124357"/>
                              <a:gd name="T30" fmla="*/ 48452 w 167791"/>
                              <a:gd name="T31" fmla="*/ 4774 h 124357"/>
                              <a:gd name="T32" fmla="*/ 38189 w 167791"/>
                              <a:gd name="T33" fmla="*/ 8593 h 124357"/>
                              <a:gd name="T34" fmla="*/ 28164 w 167791"/>
                              <a:gd name="T35" fmla="*/ 13606 h 124357"/>
                              <a:gd name="T36" fmla="*/ 18617 w 167791"/>
                              <a:gd name="T37" fmla="*/ 19573 h 124357"/>
                              <a:gd name="T38" fmla="*/ 9786 w 167791"/>
                              <a:gd name="T39" fmla="*/ 26733 h 124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7791" h="124357">
                                <a:moveTo>
                                  <a:pt x="9786" y="26733"/>
                                </a:moveTo>
                                <a:lnTo>
                                  <a:pt x="0" y="35565"/>
                                </a:lnTo>
                                <a:lnTo>
                                  <a:pt x="79719" y="124357"/>
                                </a:lnTo>
                                <a:lnTo>
                                  <a:pt x="167791" y="45590"/>
                                </a:lnTo>
                                <a:lnTo>
                                  <a:pt x="158244" y="35088"/>
                                </a:lnTo>
                                <a:lnTo>
                                  <a:pt x="150129" y="26972"/>
                                </a:lnTo>
                                <a:lnTo>
                                  <a:pt x="141298" y="19812"/>
                                </a:lnTo>
                                <a:lnTo>
                                  <a:pt x="131989" y="13844"/>
                                </a:lnTo>
                                <a:lnTo>
                                  <a:pt x="122442" y="9071"/>
                                </a:lnTo>
                                <a:lnTo>
                                  <a:pt x="112179" y="5013"/>
                                </a:lnTo>
                                <a:lnTo>
                                  <a:pt x="101677" y="2387"/>
                                </a:lnTo>
                                <a:lnTo>
                                  <a:pt x="91175" y="716"/>
                                </a:lnTo>
                                <a:lnTo>
                                  <a:pt x="80435" y="0"/>
                                </a:lnTo>
                                <a:lnTo>
                                  <a:pt x="69455" y="478"/>
                                </a:lnTo>
                                <a:lnTo>
                                  <a:pt x="58954" y="2149"/>
                                </a:lnTo>
                                <a:lnTo>
                                  <a:pt x="48452" y="4774"/>
                                </a:lnTo>
                                <a:lnTo>
                                  <a:pt x="38189" y="8593"/>
                                </a:lnTo>
                                <a:lnTo>
                                  <a:pt x="28164" y="13606"/>
                                </a:lnTo>
                                <a:lnTo>
                                  <a:pt x="18617" y="19573"/>
                                </a:lnTo>
                                <a:lnTo>
                                  <a:pt x="9786" y="26733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0"/>
                        <wps:cNvSpPr>
                          <a:spLocks/>
                        </wps:cNvSpPr>
                        <wps:spPr bwMode="auto">
                          <a:xfrm>
                            <a:off x="116229162" y="112056147"/>
                            <a:ext cx="125067" cy="168513"/>
                          </a:xfrm>
                          <a:custGeom>
                            <a:avLst/>
                            <a:gdLst>
                              <a:gd name="T0" fmla="*/ 45348 w 125067"/>
                              <a:gd name="T1" fmla="*/ 0 h 168513"/>
                              <a:gd name="T2" fmla="*/ 34847 w 125067"/>
                              <a:gd name="T3" fmla="*/ 9309 h 168513"/>
                              <a:gd name="T4" fmla="*/ 26732 w 125067"/>
                              <a:gd name="T5" fmla="*/ 17424 h 168513"/>
                              <a:gd name="T6" fmla="*/ 19571 w 125067"/>
                              <a:gd name="T7" fmla="*/ 26255 h 168513"/>
                              <a:gd name="T8" fmla="*/ 13604 w 125067"/>
                              <a:gd name="T9" fmla="*/ 35564 h 168513"/>
                              <a:gd name="T10" fmla="*/ 8831 w 125067"/>
                              <a:gd name="T11" fmla="*/ 45350 h 168513"/>
                              <a:gd name="T12" fmla="*/ 5012 w 125067"/>
                              <a:gd name="T13" fmla="*/ 55614 h 168513"/>
                              <a:gd name="T14" fmla="*/ 2148 w 125067"/>
                              <a:gd name="T15" fmla="*/ 65878 h 168513"/>
                              <a:gd name="T16" fmla="*/ 477 w 125067"/>
                              <a:gd name="T17" fmla="*/ 76619 h 168513"/>
                              <a:gd name="T18" fmla="*/ 0 w 125067"/>
                              <a:gd name="T19" fmla="*/ 87359 h 168513"/>
                              <a:gd name="T20" fmla="*/ 477 w 125067"/>
                              <a:gd name="T21" fmla="*/ 98100 h 168513"/>
                              <a:gd name="T22" fmla="*/ 2148 w 125067"/>
                              <a:gd name="T23" fmla="*/ 108841 h 168513"/>
                              <a:gd name="T24" fmla="*/ 4773 w 125067"/>
                              <a:gd name="T25" fmla="*/ 119344 h 168513"/>
                              <a:gd name="T26" fmla="*/ 8592 w 125067"/>
                              <a:gd name="T27" fmla="*/ 129607 h 168513"/>
                              <a:gd name="T28" fmla="*/ 13604 w 125067"/>
                              <a:gd name="T29" fmla="*/ 139632 h 168513"/>
                              <a:gd name="T30" fmla="*/ 19571 w 125067"/>
                              <a:gd name="T31" fmla="*/ 148941 h 168513"/>
                              <a:gd name="T32" fmla="*/ 26732 w 125067"/>
                              <a:gd name="T33" fmla="*/ 158011 h 168513"/>
                              <a:gd name="T34" fmla="*/ 36040 w 125067"/>
                              <a:gd name="T35" fmla="*/ 168513 h 168513"/>
                              <a:gd name="T36" fmla="*/ 125067 w 125067"/>
                              <a:gd name="T37" fmla="*/ 88792 h 168513"/>
                              <a:gd name="T38" fmla="*/ 45348 w 125067"/>
                              <a:gd name="T39" fmla="*/ 0 h 168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5067" h="168513">
                                <a:moveTo>
                                  <a:pt x="45348" y="0"/>
                                </a:moveTo>
                                <a:lnTo>
                                  <a:pt x="34847" y="9309"/>
                                </a:lnTo>
                                <a:lnTo>
                                  <a:pt x="26732" y="17424"/>
                                </a:lnTo>
                                <a:lnTo>
                                  <a:pt x="19571" y="26255"/>
                                </a:lnTo>
                                <a:lnTo>
                                  <a:pt x="13604" y="35564"/>
                                </a:lnTo>
                                <a:lnTo>
                                  <a:pt x="8831" y="45350"/>
                                </a:lnTo>
                                <a:lnTo>
                                  <a:pt x="5012" y="55614"/>
                                </a:lnTo>
                                <a:lnTo>
                                  <a:pt x="2148" y="65878"/>
                                </a:lnTo>
                                <a:lnTo>
                                  <a:pt x="477" y="76619"/>
                                </a:lnTo>
                                <a:lnTo>
                                  <a:pt x="0" y="87359"/>
                                </a:lnTo>
                                <a:lnTo>
                                  <a:pt x="477" y="98100"/>
                                </a:lnTo>
                                <a:lnTo>
                                  <a:pt x="2148" y="108841"/>
                                </a:lnTo>
                                <a:lnTo>
                                  <a:pt x="4773" y="119344"/>
                                </a:lnTo>
                                <a:lnTo>
                                  <a:pt x="8592" y="129607"/>
                                </a:lnTo>
                                <a:lnTo>
                                  <a:pt x="13604" y="139632"/>
                                </a:lnTo>
                                <a:lnTo>
                                  <a:pt x="19571" y="148941"/>
                                </a:lnTo>
                                <a:lnTo>
                                  <a:pt x="26732" y="158011"/>
                                </a:lnTo>
                                <a:lnTo>
                                  <a:pt x="36040" y="168513"/>
                                </a:lnTo>
                                <a:lnTo>
                                  <a:pt x="125067" y="88792"/>
                                </a:lnTo>
                                <a:lnTo>
                                  <a:pt x="45348" y="0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1"/>
                        <wps:cNvSpPr>
                          <a:spLocks/>
                        </wps:cNvSpPr>
                        <wps:spPr bwMode="auto">
                          <a:xfrm>
                            <a:off x="116077839" y="111861616"/>
                            <a:ext cx="654218" cy="654244"/>
                          </a:xfrm>
                          <a:custGeom>
                            <a:avLst/>
                            <a:gdLst>
                              <a:gd name="T0" fmla="*/ 623428 w 654218"/>
                              <a:gd name="T1" fmla="*/ 465919 h 654244"/>
                              <a:gd name="T2" fmla="*/ 603857 w 654218"/>
                              <a:gd name="T3" fmla="*/ 501483 h 654244"/>
                              <a:gd name="T4" fmla="*/ 580705 w 654218"/>
                              <a:gd name="T5" fmla="*/ 533945 h 654244"/>
                              <a:gd name="T6" fmla="*/ 553973 w 654218"/>
                              <a:gd name="T7" fmla="*/ 562826 h 654244"/>
                              <a:gd name="T8" fmla="*/ 524377 w 654218"/>
                              <a:gd name="T9" fmla="*/ 588127 h 654244"/>
                              <a:gd name="T10" fmla="*/ 492155 w 654218"/>
                              <a:gd name="T11" fmla="*/ 609609 h 654244"/>
                              <a:gd name="T12" fmla="*/ 457786 w 654218"/>
                              <a:gd name="T13" fmla="*/ 627033 h 654244"/>
                              <a:gd name="T14" fmla="*/ 421507 w 654218"/>
                              <a:gd name="T15" fmla="*/ 640400 h 654244"/>
                              <a:gd name="T16" fmla="*/ 383795 w 654218"/>
                              <a:gd name="T17" fmla="*/ 649231 h 654244"/>
                              <a:gd name="T18" fmla="*/ 345129 w 654218"/>
                              <a:gd name="T19" fmla="*/ 653766 h 654244"/>
                              <a:gd name="T20" fmla="*/ 305748 w 654218"/>
                              <a:gd name="T21" fmla="*/ 653528 h 654244"/>
                              <a:gd name="T22" fmla="*/ 266366 w 654218"/>
                              <a:gd name="T23" fmla="*/ 648515 h 654244"/>
                              <a:gd name="T24" fmla="*/ 226984 w 654218"/>
                              <a:gd name="T25" fmla="*/ 638490 h 654244"/>
                              <a:gd name="T26" fmla="*/ 188318 w 654218"/>
                              <a:gd name="T27" fmla="*/ 623453 h 654244"/>
                              <a:gd name="T28" fmla="*/ 152755 w 654218"/>
                              <a:gd name="T29" fmla="*/ 603881 h 654244"/>
                              <a:gd name="T30" fmla="*/ 120294 w 654218"/>
                              <a:gd name="T31" fmla="*/ 580728 h 654244"/>
                              <a:gd name="T32" fmla="*/ 91414 w 654218"/>
                              <a:gd name="T33" fmla="*/ 553995 h 654244"/>
                              <a:gd name="T34" fmla="*/ 66114 w 654218"/>
                              <a:gd name="T35" fmla="*/ 524397 h 654244"/>
                              <a:gd name="T36" fmla="*/ 44633 w 654218"/>
                              <a:gd name="T37" fmla="*/ 492175 h 654244"/>
                              <a:gd name="T38" fmla="*/ 27210 w 654218"/>
                              <a:gd name="T39" fmla="*/ 457803 h 654244"/>
                              <a:gd name="T40" fmla="*/ 13844 w 654218"/>
                              <a:gd name="T41" fmla="*/ 421523 h 654244"/>
                              <a:gd name="T42" fmla="*/ 5013 w 654218"/>
                              <a:gd name="T43" fmla="*/ 383810 h 654244"/>
                              <a:gd name="T44" fmla="*/ 478 w 654218"/>
                              <a:gd name="T45" fmla="*/ 345143 h 654244"/>
                              <a:gd name="T46" fmla="*/ 717 w 654218"/>
                              <a:gd name="T47" fmla="*/ 305759 h 654244"/>
                              <a:gd name="T48" fmla="*/ 5729 w 654218"/>
                              <a:gd name="T49" fmla="*/ 266137 h 654244"/>
                              <a:gd name="T50" fmla="*/ 15753 w 654218"/>
                              <a:gd name="T51" fmla="*/ 226992 h 654244"/>
                              <a:gd name="T52" fmla="*/ 30790 w 654218"/>
                              <a:gd name="T53" fmla="*/ 188325 h 654244"/>
                              <a:gd name="T54" fmla="*/ 50362 w 654218"/>
                              <a:gd name="T55" fmla="*/ 152760 h 654244"/>
                              <a:gd name="T56" fmla="*/ 73513 w 654218"/>
                              <a:gd name="T57" fmla="*/ 120299 h 654244"/>
                              <a:gd name="T58" fmla="*/ 100245 w 654218"/>
                              <a:gd name="T59" fmla="*/ 91417 h 654244"/>
                              <a:gd name="T60" fmla="*/ 129842 w 654218"/>
                              <a:gd name="T61" fmla="*/ 66117 h 654244"/>
                              <a:gd name="T62" fmla="*/ 162063 w 654218"/>
                              <a:gd name="T63" fmla="*/ 44635 h 654244"/>
                              <a:gd name="T64" fmla="*/ 196433 w 654218"/>
                              <a:gd name="T65" fmla="*/ 27210 h 654244"/>
                              <a:gd name="T66" fmla="*/ 232712 w 654218"/>
                              <a:gd name="T67" fmla="*/ 13844 h 654244"/>
                              <a:gd name="T68" fmla="*/ 270423 w 654218"/>
                              <a:gd name="T69" fmla="*/ 5012 h 654244"/>
                              <a:gd name="T70" fmla="*/ 309089 w 654218"/>
                              <a:gd name="T71" fmla="*/ 477 h 654244"/>
                              <a:gd name="T72" fmla="*/ 348471 w 654218"/>
                              <a:gd name="T73" fmla="*/ 716 h 654244"/>
                              <a:gd name="T74" fmla="*/ 388092 w 654218"/>
                              <a:gd name="T75" fmla="*/ 5729 h 654244"/>
                              <a:gd name="T76" fmla="*/ 427235 w 654218"/>
                              <a:gd name="T77" fmla="*/ 15753 h 654244"/>
                              <a:gd name="T78" fmla="*/ 465901 w 654218"/>
                              <a:gd name="T79" fmla="*/ 30791 h 654244"/>
                              <a:gd name="T80" fmla="*/ 501464 w 654218"/>
                              <a:gd name="T81" fmla="*/ 50363 h 654244"/>
                              <a:gd name="T82" fmla="*/ 533924 w 654218"/>
                              <a:gd name="T83" fmla="*/ 73516 h 654244"/>
                              <a:gd name="T84" fmla="*/ 562804 w 654218"/>
                              <a:gd name="T85" fmla="*/ 100249 h 654244"/>
                              <a:gd name="T86" fmla="*/ 588104 w 654218"/>
                              <a:gd name="T87" fmla="*/ 129846 h 654244"/>
                              <a:gd name="T88" fmla="*/ 609585 w 654218"/>
                              <a:gd name="T89" fmla="*/ 162069 h 654244"/>
                              <a:gd name="T90" fmla="*/ 627009 w 654218"/>
                              <a:gd name="T91" fmla="*/ 196440 h 654244"/>
                              <a:gd name="T92" fmla="*/ 640375 w 654218"/>
                              <a:gd name="T93" fmla="*/ 232721 h 654244"/>
                              <a:gd name="T94" fmla="*/ 649444 w 654218"/>
                              <a:gd name="T95" fmla="*/ 270433 h 654244"/>
                              <a:gd name="T96" fmla="*/ 653741 w 654218"/>
                              <a:gd name="T97" fmla="*/ 309101 h 654244"/>
                              <a:gd name="T98" fmla="*/ 653741 w 654218"/>
                              <a:gd name="T99" fmla="*/ 348484 h 654244"/>
                              <a:gd name="T100" fmla="*/ 648490 w 654218"/>
                              <a:gd name="T101" fmla="*/ 387868 h 654244"/>
                              <a:gd name="T102" fmla="*/ 638465 w 654218"/>
                              <a:gd name="T103" fmla="*/ 427251 h 654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54218" h="654244">
                                <a:moveTo>
                                  <a:pt x="631544" y="446824"/>
                                </a:moveTo>
                                <a:lnTo>
                                  <a:pt x="623428" y="465919"/>
                                </a:lnTo>
                                <a:lnTo>
                                  <a:pt x="614120" y="484059"/>
                                </a:lnTo>
                                <a:lnTo>
                                  <a:pt x="603857" y="501483"/>
                                </a:lnTo>
                                <a:lnTo>
                                  <a:pt x="592878" y="518192"/>
                                </a:lnTo>
                                <a:lnTo>
                                  <a:pt x="580705" y="533945"/>
                                </a:lnTo>
                                <a:lnTo>
                                  <a:pt x="567816" y="548744"/>
                                </a:lnTo>
                                <a:lnTo>
                                  <a:pt x="553973" y="562826"/>
                                </a:lnTo>
                                <a:lnTo>
                                  <a:pt x="539652" y="575954"/>
                                </a:lnTo>
                                <a:lnTo>
                                  <a:pt x="524377" y="588127"/>
                                </a:lnTo>
                                <a:lnTo>
                                  <a:pt x="508624" y="599345"/>
                                </a:lnTo>
                                <a:lnTo>
                                  <a:pt x="492155" y="609609"/>
                                </a:lnTo>
                                <a:lnTo>
                                  <a:pt x="475209" y="618679"/>
                                </a:lnTo>
                                <a:lnTo>
                                  <a:pt x="457786" y="627033"/>
                                </a:lnTo>
                                <a:lnTo>
                                  <a:pt x="439885" y="634194"/>
                                </a:lnTo>
                                <a:lnTo>
                                  <a:pt x="421507" y="640400"/>
                                </a:lnTo>
                                <a:lnTo>
                                  <a:pt x="402890" y="645412"/>
                                </a:lnTo>
                                <a:lnTo>
                                  <a:pt x="383795" y="649231"/>
                                </a:lnTo>
                                <a:lnTo>
                                  <a:pt x="364701" y="652095"/>
                                </a:lnTo>
                                <a:lnTo>
                                  <a:pt x="345129" y="653766"/>
                                </a:lnTo>
                                <a:lnTo>
                                  <a:pt x="325558" y="654244"/>
                                </a:lnTo>
                                <a:lnTo>
                                  <a:pt x="305748" y="653528"/>
                                </a:lnTo>
                                <a:lnTo>
                                  <a:pt x="286176" y="651857"/>
                                </a:lnTo>
                                <a:lnTo>
                                  <a:pt x="266366" y="648515"/>
                                </a:lnTo>
                                <a:lnTo>
                                  <a:pt x="246555" y="644219"/>
                                </a:lnTo>
                                <a:lnTo>
                                  <a:pt x="226984" y="638490"/>
                                </a:lnTo>
                                <a:lnTo>
                                  <a:pt x="207412" y="631568"/>
                                </a:lnTo>
                                <a:lnTo>
                                  <a:pt x="188318" y="623453"/>
                                </a:lnTo>
                                <a:lnTo>
                                  <a:pt x="170178" y="614144"/>
                                </a:lnTo>
                                <a:lnTo>
                                  <a:pt x="152755" y="603881"/>
                                </a:lnTo>
                                <a:lnTo>
                                  <a:pt x="136047" y="592901"/>
                                </a:lnTo>
                                <a:lnTo>
                                  <a:pt x="120294" y="580728"/>
                                </a:lnTo>
                                <a:lnTo>
                                  <a:pt x="105496" y="567839"/>
                                </a:lnTo>
                                <a:lnTo>
                                  <a:pt x="91414" y="553995"/>
                                </a:lnTo>
                                <a:lnTo>
                                  <a:pt x="78287" y="539673"/>
                                </a:lnTo>
                                <a:lnTo>
                                  <a:pt x="66114" y="524397"/>
                                </a:lnTo>
                                <a:lnTo>
                                  <a:pt x="54897" y="508644"/>
                                </a:lnTo>
                                <a:lnTo>
                                  <a:pt x="44633" y="492175"/>
                                </a:lnTo>
                                <a:lnTo>
                                  <a:pt x="35564" y="475228"/>
                                </a:lnTo>
                                <a:lnTo>
                                  <a:pt x="27210" y="457803"/>
                                </a:lnTo>
                                <a:lnTo>
                                  <a:pt x="20049" y="439663"/>
                                </a:lnTo>
                                <a:lnTo>
                                  <a:pt x="13844" y="421523"/>
                                </a:lnTo>
                                <a:lnTo>
                                  <a:pt x="8832" y="402667"/>
                                </a:lnTo>
                                <a:lnTo>
                                  <a:pt x="5013" y="383810"/>
                                </a:lnTo>
                                <a:lnTo>
                                  <a:pt x="2149" y="364477"/>
                                </a:lnTo>
                                <a:lnTo>
                                  <a:pt x="478" y="345143"/>
                                </a:lnTo>
                                <a:lnTo>
                                  <a:pt x="0" y="325570"/>
                                </a:lnTo>
                                <a:lnTo>
                                  <a:pt x="717" y="305759"/>
                                </a:lnTo>
                                <a:lnTo>
                                  <a:pt x="2387" y="285948"/>
                                </a:lnTo>
                                <a:lnTo>
                                  <a:pt x="5729" y="266137"/>
                                </a:lnTo>
                                <a:lnTo>
                                  <a:pt x="10025" y="246565"/>
                                </a:lnTo>
                                <a:lnTo>
                                  <a:pt x="15753" y="226992"/>
                                </a:lnTo>
                                <a:lnTo>
                                  <a:pt x="22675" y="207420"/>
                                </a:lnTo>
                                <a:lnTo>
                                  <a:pt x="30790" y="188325"/>
                                </a:lnTo>
                                <a:lnTo>
                                  <a:pt x="40098" y="170185"/>
                                </a:lnTo>
                                <a:lnTo>
                                  <a:pt x="50362" y="152760"/>
                                </a:lnTo>
                                <a:lnTo>
                                  <a:pt x="61341" y="136052"/>
                                </a:lnTo>
                                <a:lnTo>
                                  <a:pt x="73513" y="120299"/>
                                </a:lnTo>
                                <a:lnTo>
                                  <a:pt x="86402" y="105500"/>
                                </a:lnTo>
                                <a:lnTo>
                                  <a:pt x="100245" y="91417"/>
                                </a:lnTo>
                                <a:lnTo>
                                  <a:pt x="114566" y="78290"/>
                                </a:lnTo>
                                <a:lnTo>
                                  <a:pt x="129842" y="66117"/>
                                </a:lnTo>
                                <a:lnTo>
                                  <a:pt x="145594" y="54898"/>
                                </a:lnTo>
                                <a:lnTo>
                                  <a:pt x="162063" y="44635"/>
                                </a:lnTo>
                                <a:lnTo>
                                  <a:pt x="179009" y="35565"/>
                                </a:lnTo>
                                <a:lnTo>
                                  <a:pt x="196433" y="27210"/>
                                </a:lnTo>
                                <a:lnTo>
                                  <a:pt x="214572" y="20050"/>
                                </a:lnTo>
                                <a:lnTo>
                                  <a:pt x="232712" y="13844"/>
                                </a:lnTo>
                                <a:lnTo>
                                  <a:pt x="251568" y="8831"/>
                                </a:lnTo>
                                <a:lnTo>
                                  <a:pt x="270423" y="5012"/>
                                </a:lnTo>
                                <a:lnTo>
                                  <a:pt x="289756" y="2148"/>
                                </a:lnTo>
                                <a:lnTo>
                                  <a:pt x="309089" y="477"/>
                                </a:lnTo>
                                <a:lnTo>
                                  <a:pt x="328661" y="0"/>
                                </a:lnTo>
                                <a:lnTo>
                                  <a:pt x="348471" y="716"/>
                                </a:lnTo>
                                <a:lnTo>
                                  <a:pt x="368281" y="2387"/>
                                </a:lnTo>
                                <a:lnTo>
                                  <a:pt x="388092" y="5729"/>
                                </a:lnTo>
                                <a:lnTo>
                                  <a:pt x="407663" y="10025"/>
                                </a:lnTo>
                                <a:lnTo>
                                  <a:pt x="427235" y="15753"/>
                                </a:lnTo>
                                <a:lnTo>
                                  <a:pt x="446806" y="22675"/>
                                </a:lnTo>
                                <a:lnTo>
                                  <a:pt x="465901" y="30791"/>
                                </a:lnTo>
                                <a:lnTo>
                                  <a:pt x="484040" y="40100"/>
                                </a:lnTo>
                                <a:lnTo>
                                  <a:pt x="501464" y="50363"/>
                                </a:lnTo>
                                <a:lnTo>
                                  <a:pt x="518171" y="61343"/>
                                </a:lnTo>
                                <a:lnTo>
                                  <a:pt x="533924" y="73516"/>
                                </a:lnTo>
                                <a:lnTo>
                                  <a:pt x="548722" y="86405"/>
                                </a:lnTo>
                                <a:lnTo>
                                  <a:pt x="562804" y="100249"/>
                                </a:lnTo>
                                <a:lnTo>
                                  <a:pt x="575931" y="114570"/>
                                </a:lnTo>
                                <a:lnTo>
                                  <a:pt x="588104" y="129846"/>
                                </a:lnTo>
                                <a:lnTo>
                                  <a:pt x="599322" y="145600"/>
                                </a:lnTo>
                                <a:lnTo>
                                  <a:pt x="609585" y="162069"/>
                                </a:lnTo>
                                <a:lnTo>
                                  <a:pt x="618894" y="179016"/>
                                </a:lnTo>
                                <a:lnTo>
                                  <a:pt x="627009" y="196440"/>
                                </a:lnTo>
                                <a:lnTo>
                                  <a:pt x="634169" y="214342"/>
                                </a:lnTo>
                                <a:lnTo>
                                  <a:pt x="640375" y="232721"/>
                                </a:lnTo>
                                <a:lnTo>
                                  <a:pt x="645387" y="251338"/>
                                </a:lnTo>
                                <a:lnTo>
                                  <a:pt x="649444" y="270433"/>
                                </a:lnTo>
                                <a:lnTo>
                                  <a:pt x="652070" y="289528"/>
                                </a:lnTo>
                                <a:lnTo>
                                  <a:pt x="653741" y="309101"/>
                                </a:lnTo>
                                <a:lnTo>
                                  <a:pt x="654218" y="328673"/>
                                </a:lnTo>
                                <a:lnTo>
                                  <a:pt x="653741" y="348484"/>
                                </a:lnTo>
                                <a:lnTo>
                                  <a:pt x="651831" y="368057"/>
                                </a:lnTo>
                                <a:lnTo>
                                  <a:pt x="648490" y="387868"/>
                                </a:lnTo>
                                <a:lnTo>
                                  <a:pt x="644193" y="407679"/>
                                </a:lnTo>
                                <a:lnTo>
                                  <a:pt x="638465" y="427251"/>
                                </a:lnTo>
                                <a:lnTo>
                                  <a:pt x="631544" y="446824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7699A" id="Group 66" o:spid="_x0000_s1026" style="position:absolute;margin-left:1058.85pt;margin-top:528pt;width:59.8pt;height:51.5pt;z-index:251672064;mso-position-horizontal-relative:page;mso-position-vertical-relative:page" coordorigin="1160778,1118616" coordsize="7594,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">
                <v:shape id="Freeform 67" o:spid="_x0000_s1027" style="position:absolute;left:1165153;top:1123062;width:3220;height:1337;visibility:visible;mso-wrap-style:square;v-text-anchor:top" coordsize="321977,13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tVcEA&#10;AADbAAAADwAAAGRycy9kb3ducmV2LnhtbERPTWvCQBC9F/wPywheSt1EStDUVYwg5JKDtngestNs&#10;aHY2ZFdN/r1bKPQ2j/c52/1oO3GnwbeOFaTLBARx7XTLjYKvz9PbGoQPyBo7x6RgIg/73exli7l2&#10;Dz7T/RIaEUPY56jAhNDnUvrakEW/dD1x5L7dYDFEODRSD/iI4baTqyTJpMWWY4PBno6G6p/LzSp4&#10;z8bDtGmqiV7Lc1VeTTFt6kKpxXw8fIAINIZ/8Z+71HF+Cr+/xA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Q7VXBAAAA2wAAAA8AAAAAAAAAAAAAAAAAmAIAAGRycy9kb3du&#10;cmV2LnhtbFBLBQYAAAAABAAEAPUAAACGAwAAAAA=&#10;" path="m321977,133665r-10263,-9786l301689,115525r-9547,-6922l282834,102397r-9070,-5013l264933,93327,254431,89508,244168,86643,234143,84973r-9547,-955l215049,83540r-9547,239l196194,84256r-9309,955l177577,85927r-9309,955l159676,87598r-8831,239l142014,87837r-8831,-478l124351,86405r-9308,-1910l105734,82108,96187,78528,86163,74232,75900,68503,65398,61820,57760,56330,50122,50601,42246,44157,34131,36996,26016,29120,17662,20527,8831,10741,,e" filled="f" fillcolor="#fffffe" strokecolor="#fffffe" strokeweight=".26519mm">
                  <v:shadow color="#8c8682"/>
                  <v:path arrowok="t" o:connecttype="custom" o:connectlocs="321977,133665;311714,123879;301689,115525;292142,108603;282834,102397;273764,97384;264933,93327;254431,89508;244168,86643;234143,84973;224596,84018;215049,83540;205502,83779;196194,84256;186885,85211;177577,85927;168268,86882;159676,87598;150845,87837;142014,87837;133183,87359;124351,86405;115043,84495;105734,82108;96187,78528;86163,74232;75900,68503;65398,61820;57760,56330;50122,50601;42246,44157;34131,36996;26016,29120;17662,20527;8831,10741;0,0" o:connectangles="0,0,0,0,0,0,0,0,0,0,0,0,0,0,0,0,0,0,0,0,0,0,0,0,0,0,0,0,0,0,0,0,0,0,0,0"/>
                </v:shape>
                <v:shape id="Freeform 68" o:spid="_x0000_s1028" style="position:absolute;left:1162814;top:1120680;width:2862;height:2812;visibility:visible;mso-wrap-style:square;v-text-anchor:top" coordsize="286176,28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0DcEA&#10;AADbAAAADwAAAGRycy9kb3ducmV2LnhtbERPTYvCMBC9C/sfwizszaZ6EKlGWQuirIhYdw/ehmZs&#10;yzaT0kRb/70RBG/zeJ8zX/amFjdqXWVZwSiKQRDnVldcKPg9rYdTEM4ja6wtk4I7OVguPgZzTLTt&#10;+Ei3zBcihLBLUEHpfZNI6fKSDLrINsSBu9jWoA+wLaRusQvhppbjOJ5IgxWHhhIbSkvK/7OrUdAd&#10;zru/nJzbrMzPgY+TLG32qVJfn/33DISn3r/FL/dWh/ljeP4SD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NNA3BAAAA2wAAAA8AAAAAAAAAAAAAAAAAmAIAAGRycy9kb3du&#10;cmV2LnhtbFBLBQYAAAAABAAEAPUAAACGAwAAAAA=&#10;" path="m64205,246326r8115,8115l81151,261602r9308,5967l100245,272343r10025,3819l120771,279026r10741,1671l142252,281174r10741,-477l163734,279026r10501,-2625l184260,272582r10024,-5013l203831,261602r8832,-7161l251090,220070r8115,-8115l266365,203124r5967,-9309l277106,184267r4057,-10263l283789,163501r1671,-10502l286176,142258r-478,-10980l284027,120776r-2625,-10502l277583,100010,272571,89985r-5967,-9547l259444,71606,195239,,,174720r64205,71606e" filled="f" fillcolor="#fffffe" strokecolor="#fffffe" strokeweight=".26519mm">
                  <v:shadow color="#8c8682"/>
                  <v:path arrowok="t" o:connecttype="custom" o:connectlocs="64205,246326;72320,254441;81151,261602;90459,267569;100245,272343;110270,276162;120771,279026;131512,280697;142252,281174;152993,280697;163734,279026;174235,276401;184260,272582;194284,267569;203831,261602;212663,254441;251090,220070;259205,211955;266365,203124;272332,193815;277106,184267;281163,174004;283789,163501;285460,152999;286176,142258;285698,131278;284027,120776;281402,110274;277583,100010;272571,89985;266604,80438;259444,71606;195239,0;0,174720;64205,246326" o:connectangles="0,0,0,0,0,0,0,0,0,0,0,0,0,0,0,0,0,0,0,0,0,0,0,0,0,0,0,0,0,0,0,0,0,0,0"/>
                </v:shape>
                <v:shape id="Freeform 69" o:spid="_x0000_s1029" style="position:absolute;left:1162926;top:1120043;width:1678;height:1244;visibility:visible;mso-wrap-style:square;v-text-anchor:top" coordsize="167791,124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cz8MA&#10;AADbAAAADwAAAGRycy9kb3ducmV2LnhtbERPTWvCQBC9C/0PyxS8iG60opK6CUUQ2ktRK+hxzE6T&#10;0Oxs2N3GtL/eLQi9zeN9zjrvTSM6cr62rGA6SUAQF1bXXCo4fmzHKxA+IGtsLJOCH/KQZw+DNaba&#10;XnlP3SGUIoawT1FBFUKbSumLigz6iW2JI/dpncEQoSuldniN4aaRsyRZSIM1x4YKW9pUVHwdvo0C&#10;vCyTply8v53pdz/b7dy8G53OSg0f+5dnEIH68C++u191nP8Ef7/E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ecz8MAAADbAAAADwAAAAAAAAAAAAAAAACYAgAAZHJzL2Rv&#10;d25yZXYueG1sUEsFBgAAAAAEAAQA9QAAAIgDAAAAAA==&#10;" path="m9786,26733l,35565r79719,88792l167791,45590,158244,35088r-8115,-8116l141298,19812r-9309,-5968l122442,9071,112179,5013,101677,2387,91175,716,80435,,69455,478,58954,2149,48452,4774,38189,8593,28164,13606r-9547,5967l9786,26733e" filled="f" fillcolor="#fffffe" strokecolor="#fffffe" strokeweight=".26519mm">
                  <v:shadow color="#8c8682"/>
                  <v:path arrowok="t" o:connecttype="custom" o:connectlocs="9786,26733;0,35565;79719,124357;167791,45590;158244,35088;150129,26972;141298,19812;131989,13844;122442,9071;112179,5013;101677,2387;91175,716;80435,0;69455,478;58954,2149;48452,4774;38189,8593;28164,13606;18617,19573;9786,26733" o:connectangles="0,0,0,0,0,0,0,0,0,0,0,0,0,0,0,0,0,0,0,0"/>
                </v:shape>
                <v:shape id="Freeform 70" o:spid="_x0000_s1030" style="position:absolute;left:1162291;top:1120561;width:1251;height:1685;visibility:visible;mso-wrap-style:square;v-text-anchor:top" coordsize="125067,168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BL78A&#10;AADbAAAADwAAAGRycy9kb3ducmV2LnhtbERPy6rCMBDdC/5DGMGdpgqKrUYRQRBc+YDL3Y3N2FaT&#10;SWmi1r83woW7m8N5zmLVWiOe1PjKsYLRMAFBnDtdcaHgfNoOZiB8QNZoHJOCN3lYLbudBWbavfhA&#10;z2MoRAxhn6GCMoQ6k9LnJVn0Q1cTR+7qGoshwqaQusFXDLdGjpNkKi1WHBtKrGlTUn4/PqwCPOnp&#10;Idn82N99itt9am76Ym5K9Xvteg4iUBv+xX/unY7zJ/D9JR4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bcEvvwAAANsAAAAPAAAAAAAAAAAAAAAAAJgCAABkcnMvZG93bnJl&#10;di54bWxQSwUGAAAAAAQABAD1AAAAhAMAAAAA&#10;" path="m45348,l34847,9309r-8115,8115l19571,26255r-5967,9309l8831,45350,5012,55614,2148,65878,477,76619,,87359,477,98100r1671,10741l4773,119344r3819,10263l13604,139632r5967,9309l26732,158011r9308,10502l125067,88792,45348,e" filled="f" fillcolor="#fffffe" strokecolor="#fffffe" strokeweight=".26519mm">
                  <v:shadow color="#8c8682"/>
                  <v:path arrowok="t" o:connecttype="custom" o:connectlocs="45348,0;34847,9309;26732,17424;19571,26255;13604,35564;8831,45350;5012,55614;2148,65878;477,76619;0,87359;477,98100;2148,108841;4773,119344;8592,129607;13604,139632;19571,148941;26732,158011;36040,168513;125067,88792;45348,0" o:connectangles="0,0,0,0,0,0,0,0,0,0,0,0,0,0,0,0,0,0,0,0"/>
                </v:shape>
                <v:shape id="Freeform 71" o:spid="_x0000_s1031" style="position:absolute;left:1160778;top:1118616;width:6542;height:6542;visibility:visible;mso-wrap-style:square;v-text-anchor:top" coordsize="654218,65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gvcEA&#10;AADbAAAADwAAAGRycy9kb3ducmV2LnhtbERP24rCMBB9X/Afwgj7smiqiEo1FXEp7IuyXj5gbMZe&#10;bCalyWr9eyMI+zaHc53lqjO1uFHrSssKRsMIBHFmdcm5gtMxHcxBOI+ssbZMCh7kYJX0PpYYa3vn&#10;Pd0OPhchhF2MCgrvm1hKlxVk0A1tQxy4i20N+gDbXOoW7yHc1HIcRVNpsOTQUGBDm4Ky6+HPKKh+&#10;z+lsVOVm3U128/H3lrap/FLqs9+tFyA8df5f/Hb/6DB/Cq9fwg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4L3BAAAA2wAAAA8AAAAAAAAAAAAAAAAAmAIAAGRycy9kb3du&#10;cmV2LnhtbFBLBQYAAAAABAAEAPUAAACGAwAAAAA=&#10;" path="m631544,446824r-8116,19095l614120,484059r-10263,17424l592878,518192r-12173,15753l567816,548744r-13843,14082l539652,575954r-15275,12173l508624,599345r-16469,10264l475209,618679r-17423,8354l439885,634194r-18378,6206l402890,645412r-19095,3819l364701,652095r-19572,1671l325558,654244r-19810,-716l286176,651857r-19810,-3342l246555,644219r-19571,-5729l207412,631568r-19094,-8115l170178,614144,152755,603881,136047,592901,120294,580728,105496,567839,91414,553995,78287,539673,66114,524397,54897,508644,44633,492175,35564,475228,27210,457803,20049,439663,13844,421523,8832,402667,5013,383810,2149,364477,478,345143,,325570,717,305759,2387,285948,5729,266137r4296,-19572l15753,226992r6922,-19572l30790,188325r9308,-18140l50362,152760,61341,136052,73513,120299,86402,105500,100245,91417,114566,78290,129842,66117,145594,54898,162063,44635r16946,-9070l196433,27210r18139,-7160l232712,13844,251568,8831,270423,5012,289756,2148,309089,477,328661,r19810,716l368281,2387r19811,3342l407663,10025r19572,5728l446806,22675r19095,8116l484040,40100r17424,10263l518171,61343r15753,12173l548722,86405r14082,13844l575931,114570r12173,15276l599322,145600r10263,16469l618894,179016r8115,17424l634169,214342r6206,18379l645387,251338r4057,19095l652070,289528r1671,19573l654218,328673r-477,19811l651831,368057r-3341,19811l644193,407679r-5728,19572l631544,446824e" filled="f" fillcolor="#fffffe" strokecolor="#fffffe" strokeweight=".26519mm">
                  <v:shadow color="#8c8682"/>
                  <v:path arrowok="t" o:connecttype="custom" o:connectlocs="623428,465919;603857,501483;580705,533945;553973,562826;524377,588127;492155,609609;457786,627033;421507,640400;383795,649231;345129,653766;305748,653528;266366,648515;226984,638490;188318,623453;152755,603881;120294,580728;91414,553995;66114,524397;44633,492175;27210,457803;13844,421523;5013,383810;478,345143;717,305759;5729,266137;15753,226992;30790,188325;50362,152760;73513,120299;100245,91417;129842,66117;162063,44635;196433,27210;232712,13844;270423,5012;309089,477;348471,716;388092,5729;427235,15753;465901,30791;501464,50363;533924,73516;562804,100249;588104,129846;609585,162069;627009,196440;640375,232721;649444,270433;653741,309101;653741,348484;648490,387868;638465,42725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007BF">
        <w:rPr>
          <w:noProof/>
          <w:lang w:val="fr-CA" w:eastAsia="fr-CA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49307B4A" wp14:editId="63F6953B">
                <wp:simplePos x="0" y="0"/>
                <wp:positionH relativeFrom="page">
                  <wp:posOffset>12616180</wp:posOffset>
                </wp:positionH>
                <wp:positionV relativeFrom="page">
                  <wp:posOffset>4514850</wp:posOffset>
                </wp:positionV>
                <wp:extent cx="1828800" cy="1943100"/>
                <wp:effectExtent l="0" t="0" r="4445" b="0"/>
                <wp:wrapNone/>
                <wp:docPr id="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CB6C5D" w14:textId="77777777" w:rsidR="00093CE1" w:rsidRPr="003C753D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C753D"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>SOLUTIONS WEB</w:t>
                            </w:r>
                          </w:p>
                          <w:p w14:paraId="6508E9C0" w14:textId="77777777"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Opes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verto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pecus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. Venio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regula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vel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fatua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incassum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.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Nisl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quia et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aliquip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,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scisco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roto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minim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aliquip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macto</w:t>
                            </w:r>
                            <w:proofErr w:type="spellEnd"/>
                            <w:r w:rsidRPr="00880BCE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duis.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regula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mos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tamen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regula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opes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ideo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gemino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21FC4CE9" w14:textId="77777777"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humo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sed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ut.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7B4A" id="Text Box 73" o:spid="_x0000_s1031" type="#_x0000_t202" style="position:absolute;margin-left:993.4pt;margin-top:355.5pt;width:2in;height:153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6CB6C5D" w14:textId="77777777" w:rsidR="00093CE1" w:rsidRPr="003C753D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</w:pPr>
                      <w:r w:rsidRPr="003C753D"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  <w:t>SOLUTIONS WEB</w:t>
                      </w:r>
                    </w:p>
                    <w:p w14:paraId="6508E9C0" w14:textId="77777777"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Opes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sed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nonummy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tation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verto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augue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pecus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. Venio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regula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vel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fatua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incassum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.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Nisl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quia et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aliquip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,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scisco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roto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minim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aliquip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macto</w:t>
                      </w:r>
                      <w:proofErr w:type="spellEnd"/>
                      <w:r w:rsidRPr="00880BCE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duis.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Wisi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regula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eum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consectetuer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mos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tamen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aliquip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feugait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regula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amet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opes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ideo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gemino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21FC4CE9" w14:textId="77777777"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tincidunt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humo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sed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ut.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07BF">
        <w:rPr>
          <w:noProof/>
          <w:lang w:val="fr-CA" w:eastAsia="fr-CA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05C7DFFD" wp14:editId="5FE8A16F">
                <wp:simplePos x="0" y="0"/>
                <wp:positionH relativeFrom="page">
                  <wp:posOffset>12334240</wp:posOffset>
                </wp:positionH>
                <wp:positionV relativeFrom="page">
                  <wp:posOffset>7555230</wp:posOffset>
                </wp:positionV>
                <wp:extent cx="1771650" cy="1714500"/>
                <wp:effectExtent l="0" t="1905" r="635" b="0"/>
                <wp:wrapNone/>
                <wp:docPr id="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ACC4C" w14:textId="77777777" w:rsidR="00093CE1" w:rsidRPr="003C753D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C753D">
                              <w:rPr>
                                <w:rFonts w:ascii="Arial" w:hAnsi="Arial" w:cs="Arial"/>
                                <w:caps/>
                                <w:color w:val="EF792F"/>
                                <w:spacing w:val="20"/>
                                <w:sz w:val="18"/>
                                <w:szCs w:val="18"/>
                              </w:rPr>
                              <w:t>SOLUTIONS E-BUSINESS</w:t>
                            </w:r>
                          </w:p>
                          <w:p w14:paraId="203C510F" w14:textId="77777777"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iriure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epulae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44FE70EF" w14:textId="77777777" w:rsidR="00093CE1" w:rsidRPr="008D04FC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accumsan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inhibeo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dolore populus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. </w:t>
                            </w:r>
                            <w:proofErr w:type="spell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Molior</w:t>
                            </w:r>
                            <w:proofErr w:type="spell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vicis</w:t>
                            </w:r>
                            <w:proofErr w:type="spell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feugiat</w:t>
                            </w:r>
                            <w:proofErr w:type="spell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</w:p>
                          <w:p w14:paraId="703F5B69" w14:textId="77777777" w:rsidR="00093CE1" w:rsidRDefault="00093CE1">
                            <w:pPr>
                              <w:widowControl w:val="0"/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</w:pPr>
                            <w:proofErr w:type="spellStart"/>
                            <w:proofErr w:type="gram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valetudo</w:t>
                            </w:r>
                            <w:proofErr w:type="spellEnd"/>
                            <w:proofErr w:type="gram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quadrum</w:t>
                            </w:r>
                            <w:proofErr w:type="spell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quidem</w:t>
                            </w:r>
                            <w:proofErr w:type="spell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nisl</w:t>
                            </w:r>
                            <w:proofErr w:type="spell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ea</w:t>
                            </w:r>
                            <w:proofErr w:type="spell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>paulatim</w:t>
                            </w:r>
                            <w:proofErr w:type="spellEnd"/>
                            <w:r w:rsidRPr="008D04FC"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  <w:lang w:val="fr-CA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Haero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nutus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accum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san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melior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plaga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cogo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len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Genitus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vero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eratenim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exputo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letalis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>loquor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E"/>
                                <w:sz w:val="17"/>
                                <w:szCs w:val="17"/>
                              </w:rPr>
                              <w:t xml:space="preserve"> ex.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7DFFD" id="Text Box 74" o:spid="_x0000_s1032" type="#_x0000_t202" style="position:absolute;margin-left:971.2pt;margin-top:594.9pt;width:139.5pt;height:13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3BACC4C" w14:textId="77777777" w:rsidR="00093CE1" w:rsidRPr="003C753D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</w:pPr>
                      <w:r w:rsidRPr="003C753D">
                        <w:rPr>
                          <w:rFonts w:ascii="Arial" w:hAnsi="Arial" w:cs="Arial"/>
                          <w:caps/>
                          <w:color w:val="EF792F"/>
                          <w:spacing w:val="20"/>
                          <w:sz w:val="18"/>
                          <w:szCs w:val="18"/>
                        </w:rPr>
                        <w:t>SOLUTIONS E-BUSINESS</w:t>
                      </w:r>
                    </w:p>
                    <w:p w14:paraId="203C510F" w14:textId="77777777"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iriure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accumsan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epulae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44FE70EF" w14:textId="77777777" w:rsidR="00093CE1" w:rsidRPr="008D04FC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accumsan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inhibeo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dolore populus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praesent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. </w:t>
                      </w:r>
                      <w:proofErr w:type="spell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Molior</w:t>
                      </w:r>
                      <w:proofErr w:type="spell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vicis</w:t>
                      </w:r>
                      <w:proofErr w:type="spell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feugiat</w:t>
                      </w:r>
                      <w:proofErr w:type="spell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</w:p>
                    <w:p w14:paraId="703F5B69" w14:textId="77777777" w:rsidR="00093CE1" w:rsidRDefault="00093CE1">
                      <w:pPr>
                        <w:widowControl w:val="0"/>
                        <w:spacing w:line="280" w:lineRule="exact"/>
                        <w:jc w:val="right"/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</w:pPr>
                      <w:proofErr w:type="spellStart"/>
                      <w:proofErr w:type="gram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valetudo</w:t>
                      </w:r>
                      <w:proofErr w:type="spellEnd"/>
                      <w:proofErr w:type="gram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quadrum</w:t>
                      </w:r>
                      <w:proofErr w:type="spell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quidem</w:t>
                      </w:r>
                      <w:proofErr w:type="spell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nisl</w:t>
                      </w:r>
                      <w:proofErr w:type="spell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ea</w:t>
                      </w:r>
                      <w:proofErr w:type="spell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 </w:t>
                      </w:r>
                      <w:proofErr w:type="spellStart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>paulatim</w:t>
                      </w:r>
                      <w:proofErr w:type="spellEnd"/>
                      <w:r w:rsidRPr="008D04FC"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  <w:lang w:val="fr-CA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Haero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nutus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accum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san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melior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plaga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cogo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esse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len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eum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Genitus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te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vero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eratenim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exputo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letalis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tation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>loquor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E"/>
                          <w:sz w:val="17"/>
                          <w:szCs w:val="17"/>
                        </w:rPr>
                        <w:t xml:space="preserve"> ex.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07BF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A8605D3" wp14:editId="029A5C14">
                <wp:simplePos x="0" y="0"/>
                <wp:positionH relativeFrom="column">
                  <wp:posOffset>13883640</wp:posOffset>
                </wp:positionH>
                <wp:positionV relativeFrom="paragraph">
                  <wp:posOffset>0</wp:posOffset>
                </wp:positionV>
                <wp:extent cx="1369695" cy="9601200"/>
                <wp:effectExtent l="11430" t="5715" r="9525" b="13335"/>
                <wp:wrapNone/>
                <wp:docPr id="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695" cy="9601200"/>
                          <a:chOff x="22224" y="360"/>
                          <a:chExt cx="2157" cy="15120"/>
                        </a:xfrm>
                      </wpg:grpSpPr>
                      <wps:wsp>
                        <wps:cNvPr id="4" name="Freeform 83"/>
                        <wps:cNvSpPr>
                          <a:spLocks/>
                        </wps:cNvSpPr>
                        <wps:spPr bwMode="auto">
                          <a:xfrm>
                            <a:off x="22224" y="360"/>
                            <a:ext cx="1855" cy="1512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84"/>
                        <wps:cNvSpPr>
                          <a:spLocks/>
                        </wps:cNvSpPr>
                        <wps:spPr bwMode="auto">
                          <a:xfrm>
                            <a:off x="22579" y="360"/>
                            <a:ext cx="1601" cy="1512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5"/>
                        <wps:cNvSpPr>
                          <a:spLocks/>
                        </wps:cNvSpPr>
                        <wps:spPr bwMode="auto">
                          <a:xfrm>
                            <a:off x="22756" y="360"/>
                            <a:ext cx="1625" cy="1512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6"/>
                        <wps:cNvSpPr>
                          <a:spLocks/>
                        </wps:cNvSpPr>
                        <wps:spPr bwMode="auto">
                          <a:xfrm>
                            <a:off x="22555" y="360"/>
                            <a:ext cx="1644" cy="1512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87"/>
                        <wps:cNvSpPr>
                          <a:spLocks/>
                        </wps:cNvSpPr>
                        <wps:spPr bwMode="auto">
                          <a:xfrm>
                            <a:off x="22397" y="360"/>
                            <a:ext cx="1620" cy="1512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3AC9B" id="Group 82" o:spid="_x0000_s1026" style="position:absolute;margin-left:1093.2pt;margin-top:0;width:107.85pt;height:756pt;z-index:251678208" coordorigin="22224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">
                <v:shape id="Freeform 83" o:spid="_x0000_s1027" style="position:absolute;left:22224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HfLwA&#10;AADaAAAADwAAAGRycy9kb3ducmV2LnhtbESPwQrCMBBE74L/EFbwZlNFRKpRRBS8Wgte12Zti82m&#10;NlHr3xtB8DjMzBtmue5MLZ7UusqygnEUgyDOra64UJCd9qM5COeRNdaWScGbHKxX/d4SE21ffKRn&#10;6gsRIOwSVFB63yRSurwkgy6yDXHwrrY16INsC6lbfAW4qeUkjmfSYMVhocSGtiXlt/RhFJwLfXGz&#10;GP1U2izV2XWXju87pYaDbrMA4anz//CvfdAKpvC9Em6A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R0d8vAAAANoAAAAPAAAAAAAAAAAAAAAAAJgCAABkcnMvZG93bnJldi54&#10;bWxQSwUGAAAAAAQABAD1AAAAgQMAAAAA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484,0;0,15120" o:connectangles="0,0"/>
                </v:shape>
                <v:shape id="Freeform 84" o:spid="_x0000_s1028" style="position:absolute;left:22579;top:360;width:1601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5GcUA&#10;AADaAAAADwAAAGRycy9kb3ducmV2LnhtbESPT2vCQBTE7wW/w/IEb3WjUpXoKhIo6KG0xj94fM2+&#10;JsHs2zS71fjtXaHgcZiZ3zDzZWsqcaHGlZYVDPoRCOLM6pJzBfvd++sUhPPIGivLpOBGDpaLzssc&#10;Y22vvKVL6nMRIOxiVFB4X8dSuqwgg65va+Lg/djGoA+yyaVu8BrgppLDKBpLgyWHhQJrSgrKzumf&#10;UbCRt/Hk8JlOR6vkt/3+OH0dh0muVK/brmYgPLX+Gf5vr7WCN3hcCT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HkZxQAAANoAAAAPAAAAAAAAAAAAAAAAAJgCAABkcnMv&#10;ZG93bnJldi54bWxQSwUGAAAAAAQABAD1AAAAigMAAAAA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77,15120" o:connectangles="0,0"/>
                </v:shape>
                <v:shape id="Freeform 85" o:spid="_x0000_s1029" style="position:absolute;left:22756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+ycIA&#10;AADaAAAADwAAAGRycy9kb3ducmV2LnhtbESPQWsCMRSE70L/Q3gFL+ImapGybhQRFK/d1p6fm9fN&#10;0s3Luom67a9vCoUeh5n5hik2g2vFjfrQeNYwyxQI4sqbhmsNb6/76TOIEJENtp5JwxcF2KwfRgXm&#10;xt/5hW5lrEWCcMhRg42xy6UMlSWHIfMdcfI+fO8wJtnX0vR4T3DXyrlSS+mw4bRgsaOdpeqzvDoN&#10;p9NkId8v6ryw5qlSZ4qH8ttoPX4ctisQkYb4H/5rH42GJfxeST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37JwgAAANoAAAAPAAAAAAAAAAAAAAAAAJgCAABkcnMvZG93&#10;bnJldi54bWxQSwUGAAAAAAQABAD1AAAAhwMAAAAA&#10;" path="m21,c339,1377,116,2664,,3172e" filled="f" fillcolor="#fffffe" strokecolor="#efb32f" strokeweight=".5pt">
                  <v:stroke joinstyle="miter"/>
                  <v:shadow color="#8c8682"/>
                  <v:path arrowok="t" o:connecttype="custom" o:connectlocs="101,0;0,15120" o:connectangles="0,0"/>
                </v:shape>
                <v:shape id="Freeform 86" o:spid="_x0000_s1030" style="position:absolute;left:22555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QhMUA&#10;AADaAAAADwAAAGRycy9kb3ducmV2LnhtbESP3WrCQBSE7wu+w3KE3tWNgq1EV4k/paWgpbEPcJo9&#10;ZoPZszG7xvTtu4VCL4eZ+YZZrHpbi45aXzlWMB4lIIgLpysuFXwenx9mIHxA1lg7JgXf5GG1HNwt&#10;MNXuxh/U5aEUEcI+RQUmhCaV0heGLPqRa4ijd3KtxRBlW0rd4i3CbS0nSfIoLVYcFww2tDFUnPOr&#10;VfD2NTW7Yj9Bl23z7HJ4X1+7l7VS98M+m4MI1If/8F/7VSt4gt8r8Qb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RCExQAAANoAAAAPAAAAAAAAAAAAAAAAAJgCAABkcnMv&#10;ZG93bnJldi54bWxQSwUGAAAAAAQABAD1AAAAigM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134,0;0,15120" o:connectangles="0,0"/>
                </v:shape>
                <v:shape id="Freeform 87" o:spid="_x0000_s1031" style="position:absolute;left:22397;top:360;width:1620;height:15120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5nsMA&#10;AADcAAAADwAAAGRycy9kb3ducmV2LnhtbESP3YrCMBSE7wXfIZwF7zRdL9qlayoi+INe+fMAh+Zs&#10;W21OSpJq9+03grCXw8x8wyyWg2nFg5xvLCv4nCUgiEurG64UXC+b6RcIH5A1tpZJwS95WBbj0QJz&#10;bZ98osc5VCJC2OeooA6hy6X0ZU0G/cx2xNH7sc5giNJVUjt8Rrhp5TxJUmmw4bhQY0frmsr7uTcK&#10;Dvsk44yurkd/2q635W51O+6UmnwMq28QgYbwH36391pBmqXwOhOP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V5nsMAAADcAAAADwAAAAAAAAAAAAAAAACYAgAAZHJzL2Rv&#10;d25yZXYueG1sUEsFBgAAAAAEAAQA9QAAAIgDAAAAAA==&#10;" path="m20,c338,1378,116,2664,,3172e" filled="f" fillcolor="#fffffe" strokecolor="#efb32f" strokeweight=".5pt">
                  <v:stroke joinstyle="miter"/>
                  <v:shadow color="#8c8682"/>
                  <v:path arrowok="t" o:connecttype="custom" o:connectlocs="96,0;0,15120" o:connectangles="0,0"/>
                </v:shape>
              </v:group>
            </w:pict>
          </mc:Fallback>
        </mc:AlternateContent>
      </w:r>
      <w:r w:rsidR="00FC7652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L</w:t>
      </w:r>
      <w:r w:rsidR="009127CD"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e rôle du module des sciences sociales</w:t>
      </w:r>
    </w:p>
    <w:p w14:paraId="4386675A" w14:textId="77777777" w:rsidR="009127CD" w:rsidRPr="008948E8" w:rsidRDefault="009127CD" w:rsidP="009127CD">
      <w:pPr>
        <w:spacing w:line="216" w:lineRule="auto"/>
        <w:rPr>
          <w:rFonts w:ascii="Century Gothic" w:hAnsi="Century Gothic"/>
          <w:sz w:val="22"/>
          <w:szCs w:val="22"/>
          <w:lang w:val="fr-CA"/>
        </w:rPr>
      </w:pPr>
    </w:p>
    <w:p w14:paraId="1637C429" w14:textId="77777777" w:rsidR="009127CD" w:rsidRPr="008948E8" w:rsidRDefault="009127CD" w:rsidP="00810668">
      <w:pPr>
        <w:pStyle w:val="Paragraphedeliste"/>
        <w:numPr>
          <w:ilvl w:val="0"/>
          <w:numId w:val="2"/>
        </w:numPr>
        <w:ind w:left="357" w:hanging="357"/>
        <w:contextualSpacing w:val="0"/>
        <w:rPr>
          <w:rFonts w:ascii="Century Gothic" w:hAnsi="Century Gothic"/>
          <w:sz w:val="22"/>
          <w:szCs w:val="22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Gestion des études de 1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vertAlign w:val="superscript"/>
          <w:lang w:val="fr-FR"/>
        </w:rPr>
        <w:t xml:space="preserve">er 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cycle en sciences sociales</w:t>
      </w:r>
      <w:r w:rsidR="00810668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.</w:t>
      </w:r>
    </w:p>
    <w:p w14:paraId="746D11E9" w14:textId="7166CD91" w:rsidR="00810668" w:rsidRPr="008948E8" w:rsidRDefault="002C7775" w:rsidP="00810668">
      <w:pPr>
        <w:pStyle w:val="Paragraphedeliste"/>
        <w:numPr>
          <w:ilvl w:val="1"/>
          <w:numId w:val="2"/>
        </w:numPr>
        <w:spacing w:before="120"/>
        <w:ind w:left="1077" w:hanging="357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Dossiers é</w:t>
      </w:r>
      <w:r w:rsidR="00810668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tudiants : admission, </w:t>
      </w:r>
      <w:r w:rsidR="00EA4B11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cheminement</w:t>
      </w:r>
      <w:r w:rsidR="00EA4B1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,</w:t>
      </w:r>
      <w:r w:rsidR="00EA4B11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</w:t>
      </w:r>
      <w:r w:rsidR="00810668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inscription, </w:t>
      </w:r>
      <w:r w:rsidR="00EA4B1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reconnaissance des </w:t>
      </w:r>
      <w:r w:rsidR="00810668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acquis, stage, etc.</w:t>
      </w:r>
    </w:p>
    <w:p w14:paraId="37D10260" w14:textId="03C877D7" w:rsidR="00810668" w:rsidRPr="006209E6" w:rsidRDefault="00810668" w:rsidP="006209E6">
      <w:pPr>
        <w:pStyle w:val="Paragraphedeliste"/>
        <w:numPr>
          <w:ilvl w:val="1"/>
          <w:numId w:val="2"/>
        </w:numPr>
        <w:spacing w:before="120"/>
        <w:ind w:left="1077" w:hanging="357"/>
        <w:contextualSpacing w:val="0"/>
        <w:rPr>
          <w:rFonts w:ascii="Century Gothic" w:hAnsi="Century Gothic"/>
          <w:sz w:val="22"/>
          <w:szCs w:val="22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P</w:t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rogrammes : conception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et</w:t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révision</w:t>
      </w:r>
      <w:r w:rsidR="00EA4B1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.</w:t>
      </w:r>
      <w:r w:rsid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br/>
      </w:r>
    </w:p>
    <w:p w14:paraId="6854E075" w14:textId="77777777" w:rsidR="00810668" w:rsidRDefault="00810668" w:rsidP="00006A02">
      <w:pPr>
        <w:pStyle w:val="Paragraphedeliste"/>
        <w:spacing w:line="216" w:lineRule="auto"/>
        <w:ind w:left="0"/>
        <w:rPr>
          <w:rFonts w:ascii="Century Gothic" w:hAnsi="Century Gothic"/>
          <w:b/>
          <w:color w:val="946F06"/>
          <w:sz w:val="22"/>
          <w:szCs w:val="22"/>
        </w:rPr>
      </w:pPr>
    </w:p>
    <w:p w14:paraId="30878408" w14:textId="77777777" w:rsidR="00006A02" w:rsidRPr="00AC6F9E" w:rsidRDefault="00006A02" w:rsidP="00006A02">
      <w:pPr>
        <w:pStyle w:val="Paragraphedeliste"/>
        <w:spacing w:line="216" w:lineRule="auto"/>
        <w:ind w:left="0"/>
        <w:rPr>
          <w:rFonts w:ascii="Century Gothic" w:hAnsi="Century Gothic"/>
          <w:b/>
          <w:color w:val="215868" w:themeColor="accent5" w:themeShade="80"/>
          <w:sz w:val="28"/>
          <w:szCs w:val="28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</w:rPr>
        <w:t>Le personnel du module des sciences sociales</w:t>
      </w:r>
    </w:p>
    <w:p w14:paraId="59E0F8F4" w14:textId="77777777" w:rsidR="00006A02" w:rsidRPr="008948E8" w:rsidRDefault="00006A02" w:rsidP="00006A02">
      <w:pPr>
        <w:spacing w:line="216" w:lineRule="auto"/>
        <w:rPr>
          <w:rFonts w:ascii="Century Gothic" w:hAnsi="Century Gothic"/>
          <w:sz w:val="22"/>
          <w:szCs w:val="22"/>
          <w:lang w:val="fr-CA"/>
        </w:rPr>
      </w:pPr>
    </w:p>
    <w:p w14:paraId="26BB7E83" w14:textId="72CC3B1C" w:rsidR="009127CD" w:rsidRPr="008948E8" w:rsidRDefault="004878C5" w:rsidP="00810668">
      <w:pPr>
        <w:pStyle w:val="Paragraphedeliste"/>
        <w:numPr>
          <w:ilvl w:val="0"/>
          <w:numId w:val="2"/>
        </w:numPr>
        <w:ind w:left="357" w:hanging="357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Direct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eur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du module : 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Martin Laberge</w:t>
      </w:r>
    </w:p>
    <w:p w14:paraId="01F12137" w14:textId="572D45A0" w:rsidR="00717C03" w:rsidRPr="008948E8" w:rsidRDefault="002C7775" w:rsidP="00810668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Agentes de soutien administratif à la gestion</w:t>
      </w:r>
      <w:r w:rsidR="00717C03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des dossiers</w:t>
      </w:r>
    </w:p>
    <w:p w14:paraId="1A93E23F" w14:textId="0099376B" w:rsidR="00810668" w:rsidRPr="008948E8" w:rsidRDefault="00E92450" w:rsidP="00810668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Audrey Morin Bruneau</w:t>
      </w:r>
    </w:p>
    <w:p w14:paraId="365B4542" w14:textId="51A19698" w:rsidR="00810668" w:rsidRPr="00D47D8F" w:rsidRDefault="00717C03" w:rsidP="00FE614E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 w:rsidRPr="00D47D8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Marina Jurdic </w:t>
      </w:r>
    </w:p>
    <w:p w14:paraId="667CD28F" w14:textId="77777777" w:rsidR="009127CD" w:rsidRPr="008948E8" w:rsidRDefault="009127CD" w:rsidP="00810668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rPr>
          <w:rFonts w:ascii="Century Gothic" w:hAnsi="Century Gothic"/>
          <w:sz w:val="22"/>
          <w:szCs w:val="22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Pour nous joindre </w:t>
      </w:r>
    </w:p>
    <w:p w14:paraId="2D984C72" w14:textId="069920C3" w:rsidR="002C7775" w:rsidRPr="00972FE6" w:rsidRDefault="00A93BF3" w:rsidP="002C7775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Par c</w:t>
      </w:r>
      <w:r w:rsidR="002C777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ourriel : </w:t>
      </w:r>
      <w:hyperlink r:id="rId12" w:history="1">
        <w:r w:rsidR="002C7775" w:rsidRPr="009A71E0">
          <w:rPr>
            <w:rStyle w:val="Hyperlien"/>
            <w:rFonts w:ascii="Century Gothic" w:eastAsiaTheme="minorEastAsia" w:hAnsi="Century Gothic" w:cstheme="minorBidi"/>
            <w:kern w:val="24"/>
            <w:sz w:val="22"/>
            <w:szCs w:val="22"/>
            <w:lang w:val="fr-FR"/>
          </w:rPr>
          <w:t>module.sc.sociales@uqo.ca</w:t>
        </w:r>
      </w:hyperlink>
    </w:p>
    <w:p w14:paraId="5DA6B321" w14:textId="3E06F744" w:rsidR="00810668" w:rsidRPr="00A93BF3" w:rsidRDefault="00A93BF3" w:rsidP="00A93BF3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En personne : 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br/>
      </w:r>
      <w:r w:rsidR="002C777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Local C-3326</w:t>
      </w:r>
      <w:r w:rsidR="002C777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(3</w:t>
      </w:r>
      <w:r w:rsidR="002C7775" w:rsidRPr="008D04F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vertAlign w:val="superscript"/>
          <w:lang w:val="fr-FR"/>
        </w:rPr>
        <w:t>e</w:t>
      </w:r>
      <w:r w:rsidR="002C777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étage, aile C)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br/>
      </w:r>
      <w:r w:rsidRPr="00A93BF3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Du lundi au vendredi, de 8 h 30 à 12 h et de 13 h à 16 h 30</w:t>
      </w:r>
    </w:p>
    <w:p w14:paraId="29794EC7" w14:textId="3FE1B0DB" w:rsidR="009127CD" w:rsidRPr="008948E8" w:rsidRDefault="00A93BF3" w:rsidP="00810668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Par t</w:t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éléphone : </w:t>
      </w:r>
      <w:r w:rsidR="00F10DC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br/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819–595-3900 </w:t>
      </w:r>
      <w:r w:rsidR="00395FC9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br/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postes 2354 ou 2356</w:t>
      </w:r>
      <w:r w:rsid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br/>
      </w:r>
    </w:p>
    <w:p w14:paraId="2DCFF9D1" w14:textId="77777777" w:rsidR="00006A02" w:rsidRPr="00395FC9" w:rsidRDefault="00006A02" w:rsidP="00006A02">
      <w:pPr>
        <w:spacing w:line="216" w:lineRule="auto"/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28D70FC2" w14:textId="77777777" w:rsidR="00DF0E5E" w:rsidRPr="00AC6F9E" w:rsidRDefault="00ED3066" w:rsidP="00DF0E5E">
      <w:pPr>
        <w:pStyle w:val="Paragraphedeliste"/>
        <w:spacing w:line="216" w:lineRule="auto"/>
        <w:ind w:left="0"/>
        <w:rPr>
          <w:rFonts w:ascii="Century Gothic" w:hAnsi="Century Gothic"/>
          <w:b/>
          <w:color w:val="215868" w:themeColor="accent5" w:themeShade="80"/>
          <w:sz w:val="28"/>
          <w:szCs w:val="28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</w:rPr>
        <w:t>Bureau</w:t>
      </w:r>
      <w:r w:rsidR="00FD2C3C" w:rsidRPr="00AC6F9E">
        <w:rPr>
          <w:rFonts w:ascii="Century Gothic" w:hAnsi="Century Gothic"/>
          <w:b/>
          <w:color w:val="215868" w:themeColor="accent5" w:themeShade="80"/>
          <w:sz w:val="28"/>
          <w:szCs w:val="28"/>
        </w:rPr>
        <w:t>x du</w:t>
      </w:r>
      <w:r w:rsidR="00DF0E5E" w:rsidRPr="00AC6F9E">
        <w:rPr>
          <w:rFonts w:ascii="Century Gothic" w:hAnsi="Century Gothic"/>
          <w:b/>
          <w:color w:val="215868" w:themeColor="accent5" w:themeShade="80"/>
          <w:sz w:val="28"/>
          <w:szCs w:val="28"/>
        </w:rPr>
        <w:t xml:space="preserve"> personnel enseignant</w:t>
      </w:r>
    </w:p>
    <w:p w14:paraId="5D84587F" w14:textId="77777777" w:rsidR="00810668" w:rsidRPr="00DF0E5E" w:rsidRDefault="00810668" w:rsidP="00006A02">
      <w:pPr>
        <w:spacing w:line="216" w:lineRule="auto"/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577CD275" w14:textId="77777777" w:rsidR="00810A15" w:rsidRPr="00810A15" w:rsidRDefault="00DF0E5E" w:rsidP="00722BE7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rPr>
          <w:rFonts w:ascii="Century Gothic" w:hAnsi="Century Gothic"/>
          <w:sz w:val="22"/>
          <w:szCs w:val="22"/>
        </w:rPr>
      </w:pPr>
      <w:r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Professeur</w:t>
      </w:r>
      <w:r w:rsidR="00F10DC0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e</w:t>
      </w:r>
      <w:r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s</w:t>
      </w:r>
      <w:r w:rsidR="00F10DC0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, professeurs</w:t>
      </w:r>
      <w:r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 : </w:t>
      </w:r>
      <w:r w:rsidR="00F10DC0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br/>
      </w:r>
      <w:r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aile C, 3</w:t>
      </w:r>
      <w:r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vertAlign w:val="superscript"/>
          <w:lang w:val="fr-FR"/>
        </w:rPr>
        <w:t>e</w:t>
      </w:r>
      <w:r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étage</w:t>
      </w:r>
    </w:p>
    <w:p w14:paraId="7C898C6B" w14:textId="6FD19CE4" w:rsidR="00DF0E5E" w:rsidRPr="00810A15" w:rsidRDefault="006209E6" w:rsidP="00722BE7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rPr>
          <w:rFonts w:ascii="Century Gothic" w:hAnsi="Century Gothic"/>
          <w:sz w:val="22"/>
          <w:szCs w:val="22"/>
        </w:rPr>
      </w:pPr>
      <w:r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Chargées, c</w:t>
      </w:r>
      <w:r w:rsidR="00DF0E5E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hargés de cours : </w:t>
      </w:r>
      <w:r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br/>
      </w:r>
      <w:r w:rsidR="00DF0E5E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C</w:t>
      </w:r>
      <w:r w:rsidR="00010A17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-</w:t>
      </w:r>
      <w:r w:rsidR="00DF0E5E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33</w:t>
      </w:r>
      <w:r w:rsidR="00567075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>07</w:t>
      </w:r>
      <w:r w:rsidR="008D04FC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3</w:t>
      </w:r>
      <w:r w:rsidR="008D04FC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vertAlign w:val="superscript"/>
          <w:lang w:val="fr-FR"/>
        </w:rPr>
        <w:t>e</w:t>
      </w:r>
      <w:r w:rsidR="008D04FC" w:rsidRPr="00810A1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/>
        </w:rPr>
        <w:t xml:space="preserve"> étage</w:t>
      </w:r>
    </w:p>
    <w:p w14:paraId="38471629" w14:textId="024C2DB2" w:rsidR="00006A02" w:rsidRPr="00C43C85" w:rsidRDefault="00006A02" w:rsidP="00FD2C3C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Communications</w:t>
      </w:r>
      <w:r w:rsidR="00DB4BA0"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 </w:t>
      </w: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du </w:t>
      </w:r>
      <w:r w:rsidRPr="00C43C85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module</w:t>
      </w:r>
    </w:p>
    <w:p w14:paraId="1A2A0281" w14:textId="77777777" w:rsidR="00093CE1" w:rsidRPr="008948E8" w:rsidRDefault="00093CE1" w:rsidP="00717C03">
      <w:pPr>
        <w:spacing w:after="200" w:line="276" w:lineRule="auto"/>
        <w:contextualSpacing/>
        <w:rPr>
          <w:rFonts w:ascii="Century Gothic" w:hAnsi="Century Gothic"/>
          <w:sz w:val="22"/>
          <w:szCs w:val="22"/>
          <w:lang w:val="fr-CA"/>
        </w:rPr>
      </w:pPr>
    </w:p>
    <w:p w14:paraId="58AEE002" w14:textId="6115EDF9" w:rsidR="00810668" w:rsidRPr="008948E8" w:rsidRDefault="00006A02" w:rsidP="00810668">
      <w:pPr>
        <w:numPr>
          <w:ilvl w:val="0"/>
          <w:numId w:val="5"/>
        </w:numPr>
        <w:tabs>
          <w:tab w:val="clear" w:pos="360"/>
          <w:tab w:val="num" w:pos="720"/>
        </w:tabs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Le </w:t>
      </w:r>
      <w:r w:rsidR="00FE614E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personnel du 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module communique avec vous </w:t>
      </w:r>
      <w:r w:rsidR="00FE614E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via 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votre </w:t>
      </w:r>
      <w:r w:rsidRPr="008948E8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2"/>
          <w:szCs w:val="22"/>
          <w:lang w:val="fr-CA" w:eastAsia="fr-CA"/>
        </w:rPr>
        <w:t>courriel UQO</w:t>
      </w:r>
      <w:r w:rsidR="00815E7A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2"/>
          <w:szCs w:val="22"/>
          <w:lang w:val="fr-CA" w:eastAsia="fr-CA"/>
        </w:rPr>
        <w:t>,</w:t>
      </w:r>
      <w:r w:rsidR="00815E7A"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  <w:lang w:val="fr-CA" w:eastAsia="fr-CA"/>
        </w:rPr>
        <w:t xml:space="preserve"> accessible de votre</w:t>
      </w:r>
      <w:r w:rsidR="00DF0E5E" w:rsidRPr="00DF0E5E"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 w:rsidR="00DF0E5E"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  <w:lang w:val="fr-CA" w:eastAsia="fr-CA"/>
        </w:rPr>
        <w:t xml:space="preserve">portail </w:t>
      </w:r>
      <w:r w:rsidR="002C7775">
        <w:rPr>
          <w:rFonts w:ascii="Century Gothic" w:eastAsiaTheme="minorEastAsia" w:hAnsi="Century Gothic" w:cstheme="minorBidi"/>
          <w:bCs/>
          <w:color w:val="000000" w:themeColor="text1"/>
          <w:kern w:val="24"/>
          <w:sz w:val="22"/>
          <w:szCs w:val="22"/>
          <w:lang w:val="fr-CA" w:eastAsia="fr-CA"/>
        </w:rPr>
        <w:t>étudiant</w:t>
      </w:r>
      <w:r w:rsidR="00810668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47D4A210" w14:textId="77777777" w:rsidR="00810668" w:rsidRPr="008948E8" w:rsidRDefault="00006A02" w:rsidP="00810668">
      <w:pPr>
        <w:numPr>
          <w:ilvl w:val="0"/>
          <w:numId w:val="5"/>
        </w:numPr>
        <w:tabs>
          <w:tab w:val="clear" w:pos="360"/>
          <w:tab w:val="num" w:pos="720"/>
        </w:tabs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Consultez vos messages </w:t>
      </w:r>
      <w:r w:rsidR="00FE614E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régulièrement.</w:t>
      </w:r>
    </w:p>
    <w:p w14:paraId="752C0F98" w14:textId="77777777" w:rsidR="00810668" w:rsidRPr="008948E8" w:rsidRDefault="00006A02" w:rsidP="00810668">
      <w:pPr>
        <w:numPr>
          <w:ilvl w:val="0"/>
          <w:numId w:val="5"/>
        </w:numPr>
        <w:tabs>
          <w:tab w:val="clear" w:pos="360"/>
          <w:tab w:val="num" w:pos="720"/>
        </w:tabs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Assurez-vous que votre boîte de réception n</w:t>
      </w:r>
      <w:r w:rsidR="00FE614E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e soit 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pas pleine!</w:t>
      </w:r>
    </w:p>
    <w:p w14:paraId="365F1ED9" w14:textId="43A8D0A8" w:rsidR="00006A02" w:rsidRPr="008948E8" w:rsidRDefault="00FE614E" w:rsidP="001460A0">
      <w:pPr>
        <w:numPr>
          <w:ilvl w:val="0"/>
          <w:numId w:val="5"/>
        </w:numPr>
        <w:tabs>
          <w:tab w:val="clear" w:pos="360"/>
          <w:tab w:val="num" w:pos="720"/>
        </w:tabs>
        <w:spacing w:before="120"/>
        <w:ind w:left="357" w:hanging="357"/>
        <w:rPr>
          <w:rFonts w:ascii="Century Gothic" w:hAnsi="Century Gothic"/>
          <w:b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Indique</w:t>
      </w:r>
      <w:r w:rsidR="00006A02" w:rsidRPr="008948E8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 xml:space="preserve">z votre </w:t>
      </w:r>
      <w:r w:rsidR="00006A02" w:rsidRPr="00BD69AF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u w:val="single"/>
          <w:lang w:val="fr-CA" w:eastAsia="fr-CA"/>
        </w:rPr>
        <w:t>code permanent</w:t>
      </w:r>
      <w:r w:rsidR="00006A02" w:rsidRPr="008948E8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 xml:space="preserve"> de l’UQO </w:t>
      </w:r>
      <w:r w:rsidR="00006A02" w:rsidRPr="00BD69AF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u w:val="single"/>
          <w:lang w:val="fr-CA" w:eastAsia="fr-CA"/>
        </w:rPr>
        <w:t xml:space="preserve">dans </w:t>
      </w:r>
      <w:r w:rsidR="001C0F50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u w:val="single"/>
          <w:lang w:val="fr-CA" w:eastAsia="fr-CA"/>
        </w:rPr>
        <w:t>TOUS</w:t>
      </w:r>
      <w:r w:rsidR="00010A17" w:rsidRPr="00BD69AF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u w:val="single"/>
          <w:lang w:val="fr-CA" w:eastAsia="fr-CA"/>
        </w:rPr>
        <w:t xml:space="preserve"> </w:t>
      </w:r>
      <w:r w:rsidR="00006A02" w:rsidRPr="00BD69AF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u w:val="single"/>
          <w:lang w:val="fr-CA" w:eastAsia="fr-CA"/>
        </w:rPr>
        <w:t>vos courriels</w:t>
      </w:r>
      <w:r w:rsidR="00006A02" w:rsidRPr="008948E8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.</w:t>
      </w:r>
      <w:r w:rsidR="00810A15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br/>
      </w:r>
    </w:p>
    <w:p w14:paraId="7A2F4292" w14:textId="77777777" w:rsidR="00DF0F52" w:rsidRPr="008948E8" w:rsidRDefault="00DF0F52" w:rsidP="00266E00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3344DF22" w14:textId="11D58BB9" w:rsidR="00DF0E5E" w:rsidRPr="00AC6F9E" w:rsidRDefault="00DF0E5E" w:rsidP="001460A0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1</w:t>
      </w: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vertAlign w:val="superscript"/>
          <w:lang w:val="fr-CA"/>
        </w:rPr>
        <w:t>er</w:t>
      </w: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 accès à </w:t>
      </w:r>
      <w:r w:rsidR="00972FE6"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votre portail étudiant</w:t>
      </w:r>
    </w:p>
    <w:p w14:paraId="1401EF93" w14:textId="31A4BD45" w:rsidR="00DF0E5E" w:rsidRPr="00DF0E5E" w:rsidRDefault="00DF0E5E" w:rsidP="00FD2C3C">
      <w:pPr>
        <w:pStyle w:val="Paragraphedeliste"/>
        <w:numPr>
          <w:ilvl w:val="0"/>
          <w:numId w:val="31"/>
        </w:numPr>
        <w:spacing w:before="240"/>
        <w:ind w:left="284" w:hanging="284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Alle</w:t>
      </w:r>
      <w:r w:rsidR="00010A17">
        <w:rPr>
          <w:rFonts w:ascii="Century Gothic" w:hAnsi="Century Gothic"/>
          <w:sz w:val="22"/>
          <w:szCs w:val="22"/>
        </w:rPr>
        <w:t>z</w:t>
      </w:r>
      <w:r>
        <w:rPr>
          <w:rFonts w:ascii="Century Gothic" w:hAnsi="Century Gothic"/>
          <w:sz w:val="22"/>
          <w:szCs w:val="22"/>
        </w:rPr>
        <w:t xml:space="preserve"> sur le site </w:t>
      </w:r>
      <w:r w:rsidR="002C7775">
        <w:rPr>
          <w:rFonts w:ascii="Century Gothic" w:hAnsi="Century Gothic"/>
          <w:sz w:val="22"/>
          <w:szCs w:val="22"/>
        </w:rPr>
        <w:t>Internet</w:t>
      </w:r>
      <w:r>
        <w:rPr>
          <w:rFonts w:ascii="Century Gothic" w:hAnsi="Century Gothic"/>
          <w:sz w:val="22"/>
          <w:szCs w:val="22"/>
        </w:rPr>
        <w:t xml:space="preserve"> de l’UQO à</w:t>
      </w:r>
      <w:r w:rsidR="002C7775">
        <w:rPr>
          <w:rFonts w:ascii="Century Gothic" w:hAnsi="Century Gothic"/>
          <w:sz w:val="22"/>
          <w:szCs w:val="22"/>
        </w:rPr>
        <w:t> :</w:t>
      </w:r>
      <w:r w:rsidRPr="00DF0E5E">
        <w:rPr>
          <w:rFonts w:ascii="Century Gothic" w:hAnsi="Century Gothic"/>
          <w:color w:val="0000FF"/>
          <w:sz w:val="22"/>
          <w:szCs w:val="22"/>
        </w:rPr>
        <w:t xml:space="preserve"> </w:t>
      </w:r>
      <w:hyperlink r:id="rId13" w:history="1">
        <w:r w:rsidRPr="00703B3E">
          <w:rPr>
            <w:rStyle w:val="Hyperlien"/>
            <w:rFonts w:ascii="Century Gothic" w:hAnsi="Century Gothic"/>
            <w:sz w:val="22"/>
            <w:szCs w:val="22"/>
          </w:rPr>
          <w:t>www.uqo.ca</w:t>
        </w:r>
      </w:hyperlink>
    </w:p>
    <w:p w14:paraId="29509F90" w14:textId="06D040CD" w:rsidR="00DF0E5E" w:rsidRPr="004B004B" w:rsidRDefault="00DF0E5E" w:rsidP="00DF0E5E">
      <w:pPr>
        <w:pStyle w:val="Paragraphedeliste"/>
        <w:numPr>
          <w:ilvl w:val="0"/>
          <w:numId w:val="31"/>
        </w:numPr>
        <w:spacing w:before="120"/>
        <w:ind w:left="284" w:hanging="284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Clique</w:t>
      </w:r>
      <w:r w:rsidR="00010A17">
        <w:rPr>
          <w:rFonts w:ascii="Century Gothic" w:hAnsi="Century Gothic"/>
          <w:sz w:val="22"/>
          <w:szCs w:val="22"/>
        </w:rPr>
        <w:t>z</w:t>
      </w:r>
      <w:r>
        <w:rPr>
          <w:rFonts w:ascii="Century Gothic" w:hAnsi="Century Gothic"/>
          <w:sz w:val="22"/>
          <w:szCs w:val="22"/>
        </w:rPr>
        <w:t xml:space="preserve"> sur </w:t>
      </w:r>
      <w:r w:rsidR="00972FE6">
        <w:rPr>
          <w:rFonts w:ascii="Century Gothic" w:hAnsi="Century Gothic"/>
          <w:i/>
          <w:sz w:val="22"/>
          <w:szCs w:val="22"/>
        </w:rPr>
        <w:t>Liens rapides</w:t>
      </w:r>
      <w:r w:rsidRPr="00DF0E5E">
        <w:rPr>
          <w:rFonts w:ascii="Century Gothic" w:hAnsi="Century Gothic"/>
          <w:sz w:val="22"/>
          <w:szCs w:val="22"/>
        </w:rPr>
        <w:t xml:space="preserve"> </w:t>
      </w:r>
      <w:r w:rsidR="00847184">
        <w:rPr>
          <w:rFonts w:ascii="Century Gothic" w:hAnsi="Century Gothic"/>
          <w:sz w:val="22"/>
          <w:szCs w:val="22"/>
        </w:rPr>
        <w:t xml:space="preserve">(à </w:t>
      </w:r>
      <w:r w:rsidR="00972FE6">
        <w:rPr>
          <w:rFonts w:ascii="Century Gothic" w:hAnsi="Century Gothic"/>
          <w:sz w:val="22"/>
          <w:szCs w:val="22"/>
        </w:rPr>
        <w:t>droite</w:t>
      </w:r>
      <w:r>
        <w:rPr>
          <w:rFonts w:ascii="Century Gothic" w:hAnsi="Century Gothic"/>
          <w:sz w:val="22"/>
          <w:szCs w:val="22"/>
        </w:rPr>
        <w:t>)</w:t>
      </w:r>
      <w:r w:rsidR="00972FE6">
        <w:rPr>
          <w:rFonts w:ascii="Century Gothic" w:hAnsi="Century Gothic"/>
          <w:sz w:val="22"/>
          <w:szCs w:val="22"/>
        </w:rPr>
        <w:t>, puis sur Connexion/mon compte</w:t>
      </w:r>
      <w:r>
        <w:rPr>
          <w:rFonts w:ascii="Century Gothic" w:hAnsi="Century Gothic"/>
          <w:i/>
          <w:sz w:val="22"/>
          <w:szCs w:val="22"/>
        </w:rPr>
        <w:t>.</w:t>
      </w:r>
    </w:p>
    <w:p w14:paraId="150623E4" w14:textId="502A7CB1" w:rsidR="004B004B" w:rsidRPr="004B004B" w:rsidRDefault="00302B2F" w:rsidP="00DF0E5E">
      <w:pPr>
        <w:pStyle w:val="Paragraphedeliste"/>
        <w:numPr>
          <w:ilvl w:val="0"/>
          <w:numId w:val="31"/>
        </w:numPr>
        <w:spacing w:before="120"/>
        <w:ind w:left="284" w:hanging="284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Cliquez sur </w:t>
      </w:r>
      <w:r w:rsidRPr="00302B2F">
        <w:rPr>
          <w:rFonts w:ascii="Century Gothic" w:hAnsi="Century Gothic"/>
          <w:i/>
          <w:sz w:val="22"/>
          <w:szCs w:val="22"/>
        </w:rPr>
        <w:t>Obtenir mon compte UQO</w:t>
      </w:r>
      <w:r>
        <w:rPr>
          <w:rFonts w:ascii="Century Gothic" w:hAnsi="Century Gothic"/>
          <w:sz w:val="22"/>
          <w:szCs w:val="22"/>
        </w:rPr>
        <w:t xml:space="preserve"> puis entrez vos informations</w:t>
      </w:r>
      <w:r w:rsidR="004B004B" w:rsidRPr="004B004B">
        <w:rPr>
          <w:rFonts w:ascii="Century Gothic" w:hAnsi="Century Gothic"/>
          <w:sz w:val="22"/>
          <w:szCs w:val="22"/>
        </w:rPr>
        <w:t>.</w:t>
      </w:r>
      <w:r w:rsidR="00810A15">
        <w:rPr>
          <w:rFonts w:ascii="Century Gothic" w:hAnsi="Century Gothic"/>
          <w:sz w:val="22"/>
          <w:szCs w:val="22"/>
        </w:rPr>
        <w:br/>
      </w:r>
    </w:p>
    <w:p w14:paraId="279BADBB" w14:textId="77777777" w:rsidR="00847184" w:rsidRDefault="00847184" w:rsidP="001460A0">
      <w:pPr>
        <w:rPr>
          <w:rFonts w:ascii="Century Gothic" w:hAnsi="Century Gothic"/>
          <w:color w:val="946F06"/>
          <w:sz w:val="22"/>
          <w:szCs w:val="22"/>
          <w:lang w:val="fr-CA"/>
        </w:rPr>
      </w:pPr>
    </w:p>
    <w:p w14:paraId="346A607C" w14:textId="1CCBAA44" w:rsidR="00266E00" w:rsidRPr="00417E30" w:rsidRDefault="00266E00" w:rsidP="00266E00">
      <w:pPr>
        <w:spacing w:after="200" w:line="276" w:lineRule="auto"/>
        <w:contextualSpacing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6C5C79C9" w14:textId="77777777" w:rsidR="00266E00" w:rsidRPr="001460A0" w:rsidRDefault="00266E00" w:rsidP="008948E8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Cheminement scolaire</w:t>
      </w:r>
    </w:p>
    <w:p w14:paraId="32B910C7" w14:textId="77777777" w:rsidR="00F27E85" w:rsidRPr="008948E8" w:rsidRDefault="00F27E85" w:rsidP="00FD2C3C">
      <w:pPr>
        <w:spacing w:after="200" w:line="276" w:lineRule="auto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00C56668" w14:textId="6BC51F94" w:rsidR="00F27E85" w:rsidRPr="008948E8" w:rsidRDefault="0095567A" w:rsidP="001460A0">
      <w:pPr>
        <w:numPr>
          <w:ilvl w:val="0"/>
          <w:numId w:val="9"/>
        </w:numPr>
        <w:tabs>
          <w:tab w:val="clear" w:pos="720"/>
          <w:tab w:val="num" w:pos="360"/>
        </w:tabs>
        <w:ind w:left="357" w:hanging="357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Votre guide de cheminement </w:t>
      </w:r>
      <w:r w:rsidR="00D47D8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es</w:t>
      </w:r>
      <w:r w:rsidR="005731EB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t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fourni par le module, selon votre programme </w:t>
      </w:r>
    </w:p>
    <w:p w14:paraId="2FF65B87" w14:textId="2A3CB928" w:rsidR="00F27E85" w:rsidRPr="008948E8" w:rsidRDefault="0095567A" w:rsidP="00BF0358">
      <w:pPr>
        <w:numPr>
          <w:ilvl w:val="1"/>
          <w:numId w:val="9"/>
        </w:numPr>
        <w:tabs>
          <w:tab w:val="clear" w:pos="1440"/>
          <w:tab w:val="num" w:pos="426"/>
        </w:tabs>
        <w:spacing w:before="60"/>
        <w:ind w:left="426" w:hanging="426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95567A">
        <w:rPr>
          <w:rFonts w:ascii="Century Gothic" w:eastAsiaTheme="minorEastAsia" w:hAnsi="Century Gothic" w:cstheme="minorBidi"/>
          <w:iCs/>
          <w:color w:val="000000" w:themeColor="text1"/>
          <w:kern w:val="24"/>
          <w:sz w:val="22"/>
          <w:szCs w:val="22"/>
          <w:lang w:val="fr-CA" w:eastAsia="fr-CA"/>
        </w:rPr>
        <w:t>Suivre</w:t>
      </w:r>
      <w:r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 w:rsidR="00BF0358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>S</w:t>
      </w:r>
      <w:r w:rsidR="00A854FA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>SO102</w:t>
      </w:r>
      <w:r w:rsidR="00BF0358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>3</w:t>
      </w:r>
      <w:r w:rsidR="00F27E85" w:rsidRPr="008948E8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 xml:space="preserve"> Processus de recherche 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en 1</w:t>
      </w:r>
      <w:r w:rsidR="00273D4B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è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re année</w:t>
      </w:r>
    </w:p>
    <w:p w14:paraId="19222948" w14:textId="661794AB" w:rsidR="00F27E85" w:rsidRPr="008948E8" w:rsidRDefault="0095567A" w:rsidP="001460A0">
      <w:pPr>
        <w:numPr>
          <w:ilvl w:val="1"/>
          <w:numId w:val="9"/>
        </w:numPr>
        <w:spacing w:before="120"/>
        <w:ind w:left="426" w:hanging="426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 xml:space="preserve">Suivre </w:t>
      </w:r>
      <w:r w:rsidR="00F27E85" w:rsidRPr="008948E8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>S</w:t>
      </w:r>
      <w:r w:rsidR="00A854FA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>SO103</w:t>
      </w:r>
      <w:r w:rsidR="00F27E85" w:rsidRPr="008948E8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 xml:space="preserve">3 Activité d’intégration des connaissances en sciences sociales en </w:t>
      </w:r>
      <w:r w:rsidR="00273D4B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dernière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année</w:t>
      </w:r>
    </w:p>
    <w:p w14:paraId="4E9668F6" w14:textId="77777777" w:rsidR="001460A0" w:rsidRPr="008948E8" w:rsidRDefault="00E955C5" w:rsidP="001460A0">
      <w:pPr>
        <w:numPr>
          <w:ilvl w:val="0"/>
          <w:numId w:val="9"/>
        </w:numPr>
        <w:spacing w:before="120"/>
        <w:ind w:left="360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Cours d’enrichissement en 3e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année</w:t>
      </w:r>
    </w:p>
    <w:p w14:paraId="37D58BDE" w14:textId="4C4FB71D" w:rsidR="00F27E85" w:rsidRDefault="00F27E85" w:rsidP="008948E8">
      <w:pP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2B505363" w14:textId="77777777" w:rsidR="00273D4B" w:rsidRDefault="00273D4B" w:rsidP="00DF0E5E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</w:p>
    <w:p w14:paraId="477EE8B4" w14:textId="77777777" w:rsidR="00273D4B" w:rsidRDefault="00273D4B" w:rsidP="00DF0E5E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</w:p>
    <w:p w14:paraId="4FAE6261" w14:textId="77777777" w:rsidR="00273D4B" w:rsidRDefault="00273D4B" w:rsidP="00DF0E5E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</w:p>
    <w:p w14:paraId="074A0E54" w14:textId="6AB227D1" w:rsidR="00DF0E5E" w:rsidRPr="001460A0" w:rsidRDefault="00DF0E5E" w:rsidP="00DF0E5E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lastRenderedPageBreak/>
        <w:t>Choix de cours et inscription</w:t>
      </w:r>
    </w:p>
    <w:p w14:paraId="3F144E75" w14:textId="77777777" w:rsidR="00DF0E5E" w:rsidRPr="008948E8" w:rsidRDefault="00DF0E5E" w:rsidP="00DF0E5E">
      <w:pPr>
        <w:spacing w:after="200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0912C336" w14:textId="46DA351F" w:rsidR="00FD2C3C" w:rsidRPr="00FD2C3C" w:rsidRDefault="004878C5" w:rsidP="00DF0E5E">
      <w:pPr>
        <w:numPr>
          <w:ilvl w:val="0"/>
          <w:numId w:val="12"/>
        </w:numPr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Consultez </w:t>
      </w:r>
      <w:r w:rsidR="009A6E98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votre cheminement personnalisé</w:t>
      </w:r>
      <w:r w:rsidR="00FD2C3C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sur </w:t>
      </w:r>
      <w:r w:rsidR="001D6AD4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votre portail étudiant</w:t>
      </w:r>
      <w:r w:rsidR="00FD2C3C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afin de connaître les cours offerts.</w:t>
      </w:r>
    </w:p>
    <w:p w14:paraId="2FD7A6E4" w14:textId="40C4A905" w:rsidR="00DF0E5E" w:rsidRPr="008948E8" w:rsidRDefault="00DF0E5E" w:rsidP="00FD2C3C">
      <w:pPr>
        <w:numPr>
          <w:ilvl w:val="0"/>
          <w:numId w:val="12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Lors du 1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vertAlign w:val="superscript"/>
          <w:lang w:val="fr-CA" w:eastAsia="fr-CA"/>
        </w:rPr>
        <w:t>er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trimestre d’admission :</w:t>
      </w:r>
    </w:p>
    <w:p w14:paraId="7F2A3C1C" w14:textId="77777777" w:rsidR="00DF0E5E" w:rsidRPr="008948E8" w:rsidRDefault="00DF0E5E" w:rsidP="00DF0E5E">
      <w:pPr>
        <w:numPr>
          <w:ilvl w:val="1"/>
          <w:numId w:val="12"/>
        </w:numPr>
        <w:spacing w:before="60"/>
        <w:ind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Informez le </w:t>
      </w:r>
      <w:r w:rsidR="00FD2C3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personnel du 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module en personne ou par courriel des cours que vous souhaitez suivre</w:t>
      </w:r>
      <w:r w:rsidR="00FD2C3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</w:p>
    <w:p w14:paraId="125102B9" w14:textId="77777777" w:rsidR="00DF0E5E" w:rsidRPr="009904CE" w:rsidRDefault="00DF0E5E" w:rsidP="00BF0358">
      <w:pPr>
        <w:numPr>
          <w:ilvl w:val="2"/>
          <w:numId w:val="12"/>
        </w:numPr>
        <w:tabs>
          <w:tab w:val="clear" w:pos="1800"/>
          <w:tab w:val="num" w:pos="993"/>
        </w:tabs>
        <w:spacing w:before="60"/>
        <w:ind w:left="1134" w:hanging="425"/>
        <w:rPr>
          <w:rFonts w:ascii="Century Gothic" w:hAnsi="Century Gothic"/>
          <w:color w:val="auto"/>
          <w:kern w:val="0"/>
          <w:sz w:val="22"/>
          <w:szCs w:val="22"/>
          <w:u w:val="single"/>
          <w:lang w:val="fr-CA" w:eastAsia="fr-CA"/>
        </w:rPr>
      </w:pPr>
      <w:r w:rsidRPr="009904CE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u w:val="single"/>
          <w:lang w:val="fr-CA" w:eastAsia="fr-CA"/>
        </w:rPr>
        <w:t>Jamais par téléphone</w:t>
      </w:r>
    </w:p>
    <w:p w14:paraId="48E2331F" w14:textId="77777777" w:rsidR="00DF0E5E" w:rsidRPr="008948E8" w:rsidRDefault="00DF0E5E" w:rsidP="00DF0E5E">
      <w:pPr>
        <w:numPr>
          <w:ilvl w:val="1"/>
          <w:numId w:val="12"/>
        </w:numPr>
        <w:spacing w:before="60"/>
        <w:ind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Le</w:t>
      </w:r>
      <w:r w:rsidR="00FD2C3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personnel du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module guidera et approuvera votre choix de cours.</w:t>
      </w:r>
    </w:p>
    <w:p w14:paraId="4F2DC920" w14:textId="7BBF68DC" w:rsidR="000A4617" w:rsidRPr="001D6AD4" w:rsidRDefault="00DF0E5E" w:rsidP="00250D52">
      <w:pPr>
        <w:numPr>
          <w:ilvl w:val="0"/>
          <w:numId w:val="12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D6AD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Lors des trimestres suivants, vous pourrez vous inscrire vous-même à partir de votre </w:t>
      </w:r>
      <w:r w:rsidR="001D6AD4" w:rsidRPr="001D6AD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portail étudiant, par c</w:t>
      </w:r>
      <w:r w:rsidR="001D6AD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ourriel ou en personne</w:t>
      </w:r>
      <w:r w:rsidR="00417B59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au m</w:t>
      </w:r>
      <w:r w:rsidR="001D6AD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odule</w:t>
      </w:r>
      <w:r w:rsidRPr="001D6AD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2A89B6AE" w14:textId="2930A728" w:rsidR="00DF0E5E" w:rsidRDefault="00DF0E5E" w:rsidP="00DF0E5E">
      <w:pPr>
        <w:ind w:left="357"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55A004CC" w14:textId="77777777" w:rsidR="00D47D8F" w:rsidRDefault="00D47D8F" w:rsidP="00DF0E5E">
      <w:pPr>
        <w:ind w:left="357"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0031F3D4" w14:textId="167E8C54" w:rsidR="000A4617" w:rsidRPr="00AC6F9E" w:rsidRDefault="000A4617" w:rsidP="000A4617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Reconnaissance des acquis</w:t>
      </w:r>
    </w:p>
    <w:p w14:paraId="1763AB7D" w14:textId="77777777" w:rsidR="000A4617" w:rsidRDefault="000A4617" w:rsidP="000A4617">
      <w:pP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65B698FA" w14:textId="1E6BBCFF" w:rsidR="00DF0E5E" w:rsidRDefault="000A4617" w:rsidP="000A4617">
      <w:pPr>
        <w:pStyle w:val="Paragraphedeliste"/>
        <w:numPr>
          <w:ilvl w:val="0"/>
          <w:numId w:val="33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La demande de reconnaissance des acquis doit être dé</w:t>
      </w:r>
      <w:r w:rsidR="00296921">
        <w:rPr>
          <w:rFonts w:ascii="Century Gothic" w:hAnsi="Century Gothic"/>
          <w:sz w:val="22"/>
          <w:szCs w:val="22"/>
        </w:rPr>
        <w:t>posée au Bureau du registraire avant la fin</w:t>
      </w:r>
      <w:r>
        <w:rPr>
          <w:rFonts w:ascii="Century Gothic" w:hAnsi="Century Gothic"/>
          <w:sz w:val="22"/>
          <w:szCs w:val="22"/>
        </w:rPr>
        <w:t xml:space="preserve"> du 1</w:t>
      </w:r>
      <w:r w:rsidRPr="000A4617">
        <w:rPr>
          <w:rFonts w:ascii="Century Gothic" w:hAnsi="Century Gothic"/>
          <w:sz w:val="22"/>
          <w:szCs w:val="22"/>
          <w:vertAlign w:val="superscript"/>
        </w:rPr>
        <w:t>er</w:t>
      </w:r>
      <w:r>
        <w:rPr>
          <w:rFonts w:ascii="Century Gothic" w:hAnsi="Century Gothic"/>
          <w:sz w:val="22"/>
          <w:szCs w:val="22"/>
        </w:rPr>
        <w:t xml:space="preserve"> trimestre d’admission :</w:t>
      </w:r>
    </w:p>
    <w:p w14:paraId="29178A5E" w14:textId="15C7AC69" w:rsidR="000A4617" w:rsidRDefault="001C0F50" w:rsidP="000A4617">
      <w:pPr>
        <w:pStyle w:val="Paragraphedeliste"/>
        <w:ind w:left="360"/>
        <w:rPr>
          <w:rFonts w:ascii="Century Gothic" w:hAnsi="Century Gothic"/>
          <w:sz w:val="22"/>
          <w:szCs w:val="22"/>
        </w:rPr>
      </w:pPr>
      <w:hyperlink r:id="rId14" w:history="1">
        <w:r w:rsidRPr="009A71E0">
          <w:rPr>
            <w:rStyle w:val="Hyperlien"/>
            <w:rFonts w:ascii="Century Gothic" w:hAnsi="Century Gothic"/>
            <w:sz w:val="22"/>
            <w:szCs w:val="22"/>
          </w:rPr>
          <w:t>http://uqo.ca/etudiants/admission/reconnaissance-des-acquis</w:t>
        </w:r>
      </w:hyperlink>
    </w:p>
    <w:p w14:paraId="0723F226" w14:textId="77777777" w:rsidR="000A4617" w:rsidRPr="000A4617" w:rsidRDefault="000A4617" w:rsidP="000A4617">
      <w:pPr>
        <w:pStyle w:val="Paragraphedeliste"/>
        <w:ind w:left="360"/>
        <w:rPr>
          <w:rFonts w:ascii="Century Gothic" w:hAnsi="Century Gothic"/>
          <w:sz w:val="22"/>
          <w:szCs w:val="22"/>
        </w:rPr>
      </w:pPr>
    </w:p>
    <w:p w14:paraId="5C4BA9FC" w14:textId="77777777" w:rsidR="00F27E85" w:rsidRPr="001460A0" w:rsidRDefault="00F27E85" w:rsidP="008948E8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Stage</w:t>
      </w:r>
      <w:r w:rsidR="001460A0"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 crédité</w:t>
      </w:r>
    </w:p>
    <w:p w14:paraId="5DC5175D" w14:textId="77777777" w:rsidR="00F27E85" w:rsidRPr="008948E8" w:rsidRDefault="00F27E85" w:rsidP="008948E8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6D1E3D6C" w14:textId="77777777" w:rsidR="00F27E85" w:rsidRPr="008948E8" w:rsidRDefault="00F27E85" w:rsidP="001460A0">
      <w:pPr>
        <w:numPr>
          <w:ilvl w:val="0"/>
          <w:numId w:val="10"/>
        </w:numPr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Possibilité de faire un stage en 3e année</w:t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</w:p>
    <w:p w14:paraId="3C2754FE" w14:textId="77777777" w:rsidR="001460A0" w:rsidRPr="008948E8" w:rsidRDefault="000A4617" w:rsidP="001460A0">
      <w:pPr>
        <w:numPr>
          <w:ilvl w:val="1"/>
          <w:numId w:val="10"/>
        </w:numPr>
        <w:spacing w:before="60"/>
        <w:ind w:left="107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Le m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odule transmet des offres de stage (ex. SOPAR, FFO)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4BF45862" w14:textId="4DD6DEBC" w:rsidR="00F27E85" w:rsidRPr="008948E8" w:rsidRDefault="000A4617" w:rsidP="001460A0">
      <w:pPr>
        <w:numPr>
          <w:ilvl w:val="1"/>
          <w:numId w:val="10"/>
        </w:numPr>
        <w:spacing w:before="60"/>
        <w:ind w:left="107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L’é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tudiant</w:t>
      </w:r>
      <w:r w:rsidR="001D6AD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e, l’étudiant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peut trouver son</w:t>
      </w:r>
      <w:r w:rsidR="001D6AD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propre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milieu de stage</w:t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77EF85B5" w14:textId="4EDFF81B" w:rsidR="001460A0" w:rsidRPr="008948E8" w:rsidRDefault="00F27E85" w:rsidP="001460A0">
      <w:pPr>
        <w:numPr>
          <w:ilvl w:val="0"/>
          <w:numId w:val="10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140 heures</w:t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n-CA" w:eastAsia="fr-CA"/>
        </w:rPr>
        <w:t>.</w:t>
      </w:r>
    </w:p>
    <w:p w14:paraId="3AE9765A" w14:textId="5AE1858C" w:rsidR="00F27E85" w:rsidRPr="008948E8" w:rsidRDefault="00F27E85" w:rsidP="001460A0">
      <w:pPr>
        <w:numPr>
          <w:ilvl w:val="0"/>
          <w:numId w:val="10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Compte </w:t>
      </w:r>
      <w:r w:rsidR="001D6AD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pour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deux cours d’enrichissement (6 crédits)</w:t>
      </w:r>
      <w:r w:rsidR="009127CD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296E2F71" w14:textId="493950AE" w:rsidR="00F27E85" w:rsidRPr="008948E8" w:rsidRDefault="00F27E85" w:rsidP="001460A0">
      <w:pPr>
        <w:numPr>
          <w:ilvl w:val="0"/>
          <w:numId w:val="10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Réservé aux étudiant</w:t>
      </w:r>
      <w:r w:rsidR="00417B59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</w:t>
      </w:r>
      <w:r w:rsidR="00417B59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, </w:t>
      </w:r>
      <w:r w:rsidR="003F773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aux </w:t>
      </w:r>
      <w:r w:rsidR="00417B59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étudiants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ay</w:t>
      </w:r>
      <w:r w:rsidR="00BF035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ant une moyenne cumulative de 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2</w:t>
      </w:r>
      <w:r w:rsidR="00BF035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.8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/4.3 et plus</w:t>
      </w:r>
      <w:r w:rsidR="000A461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031EC63D" w14:textId="5E19B076" w:rsidR="00F27E85" w:rsidRPr="008948E8" w:rsidRDefault="00F27E85" w:rsidP="001460A0">
      <w:pPr>
        <w:numPr>
          <w:ilvl w:val="0"/>
          <w:numId w:val="10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 xml:space="preserve">Document de présentation du </w:t>
      </w:r>
      <w:r w:rsidR="003F7737" w:rsidRPr="008948E8">
        <w:rPr>
          <w:rFonts w:ascii="Century Gothic" w:eastAsiaTheme="minorEastAsia" w:hAnsi="Century Gothic" w:cstheme="minorBidi"/>
          <w:i/>
          <w:iCs/>
          <w:color w:val="000000" w:themeColor="text1"/>
          <w:kern w:val="24"/>
          <w:sz w:val="22"/>
          <w:szCs w:val="22"/>
          <w:lang w:val="fr-CA" w:eastAsia="fr-CA"/>
        </w:rPr>
        <w:t xml:space="preserve">stage </w:t>
      </w:r>
      <w:r w:rsidR="003F7737" w:rsidRPr="003F7737">
        <w:rPr>
          <w:rFonts w:ascii="Century Gothic" w:eastAsiaTheme="minorEastAsia" w:hAnsi="Century Gothic" w:cstheme="minorBidi"/>
          <w:iCs/>
          <w:color w:val="000000" w:themeColor="text1"/>
          <w:kern w:val="24"/>
          <w:sz w:val="22"/>
          <w:szCs w:val="22"/>
          <w:lang w:val="fr-CA" w:eastAsia="fr-CA"/>
        </w:rPr>
        <w:t>disponible</w:t>
      </w:r>
      <w:r w:rsidRPr="003F773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a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u module</w:t>
      </w:r>
      <w:r w:rsidR="000A461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52423D8D" w14:textId="6B11C43E" w:rsidR="003F7737" w:rsidRPr="00E01ED0" w:rsidRDefault="003F7737" w:rsidP="003F7737">
      <w:pPr>
        <w:ind w:right="-52"/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Dates importantes : </w:t>
      </w:r>
      <w: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Automne</w:t>
      </w:r>
      <w:r w:rsidR="00CE7B8C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 202</w:t>
      </w:r>
      <w:r w:rsidR="00E92450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5</w:t>
      </w:r>
    </w:p>
    <w:p w14:paraId="524029FB" w14:textId="77777777" w:rsidR="003F7737" w:rsidRPr="008948E8" w:rsidRDefault="003F7737" w:rsidP="003F7737">
      <w:pPr>
        <w:spacing w:after="200"/>
        <w:contextualSpacing/>
        <w:rPr>
          <w:rFonts w:ascii="Century Gothic" w:hAnsi="Century Gothic"/>
          <w:sz w:val="22"/>
          <w:szCs w:val="22"/>
          <w:lang w:val="fr-CA"/>
        </w:rPr>
      </w:pPr>
    </w:p>
    <w:p w14:paraId="02976146" w14:textId="29D0AF52" w:rsidR="003F7737" w:rsidRDefault="003F7737" w:rsidP="003F7737">
      <w:pPr>
        <w:numPr>
          <w:ilvl w:val="0"/>
          <w:numId w:val="11"/>
        </w:numPr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Début des inscriptions : </w:t>
      </w:r>
      <w:r w:rsidR="00D47D8F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mars 202</w:t>
      </w:r>
      <w:r w:rsidR="00E92450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5</w:t>
      </w:r>
    </w:p>
    <w:p w14:paraId="047B5ACD" w14:textId="210FE381" w:rsidR="003F7737" w:rsidRPr="00FD2C3C" w:rsidRDefault="003F7737" w:rsidP="003F7737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FD2C3C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Début du trimestre : </w:t>
      </w:r>
      <w:r w:rsidR="00CE7B8C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mardi </w:t>
      </w:r>
      <w:r w:rsidR="00E92450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2</w:t>
      </w: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septembre</w:t>
      </w:r>
    </w:p>
    <w:p w14:paraId="0B572FF0" w14:textId="47A3343F" w:rsidR="003F7737" w:rsidRPr="008948E8" w:rsidRDefault="003F7737" w:rsidP="003F7737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Date limite de ré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inscription 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sans frais de retard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: </w:t>
      </w:r>
      <w:r w:rsidR="00CE7B8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mardi 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5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août</w:t>
      </w:r>
    </w:p>
    <w:p w14:paraId="2AD6BCE8" w14:textId="4A386212" w:rsidR="003F7737" w:rsidRPr="008D4BFF" w:rsidRDefault="003F7737" w:rsidP="003F7737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Date limite </w:t>
      </w:r>
      <w:r w:rsidR="005F1E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d’inscription et d’a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bandon avec remboursement : </w:t>
      </w:r>
      <w:r w:rsidR="00CE7B8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mardi 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9</w:t>
      </w:r>
      <w:r w:rsidR="00CE7B8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septembre</w:t>
      </w:r>
    </w:p>
    <w:p w14:paraId="3B088713" w14:textId="41764375" w:rsidR="008D4BFF" w:rsidRPr="008948E8" w:rsidRDefault="008D4BFF" w:rsidP="003F7737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Semaine d’étude : du 1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3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au 1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7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octobre</w:t>
      </w:r>
    </w:p>
    <w:p w14:paraId="0B19D9BE" w14:textId="2ACA6D97" w:rsidR="003F7737" w:rsidRPr="008948E8" w:rsidRDefault="003F7737" w:rsidP="003F7737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Date limite d’abandon sans mention d’échec au relevé de notes : </w:t>
      </w:r>
      <w:r w:rsidR="00CE7B8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2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8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octobre</w:t>
      </w:r>
    </w:p>
    <w:p w14:paraId="79C30937" w14:textId="77777777" w:rsidR="003F7737" w:rsidRPr="00ED3066" w:rsidRDefault="003F7737" w:rsidP="003F7737">
      <w:pPr>
        <w:numPr>
          <w:ilvl w:val="1"/>
          <w:numId w:val="11"/>
        </w:numPr>
        <w:spacing w:before="60"/>
        <w:ind w:left="107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Pour la durée du programme, </w:t>
      </w:r>
      <w:r w:rsidRPr="00AF51A3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abandon maximum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de 6 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cours 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aux baccalauréats et de 3 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cours </w:t>
      </w: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aux certificats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35573375" w14:textId="16818884" w:rsidR="00F27E85" w:rsidRPr="00AC6F9E" w:rsidRDefault="00F27E85" w:rsidP="0047475F">
      <w:pPr>
        <w:ind w:right="-52"/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Dates importantes</w:t>
      </w:r>
      <w:r w:rsidR="0047475F"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 : </w:t>
      </w:r>
      <w:r w:rsidR="00CE7B8C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Hiver 202</w:t>
      </w:r>
      <w:r w:rsidR="00E92450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6</w:t>
      </w:r>
    </w:p>
    <w:p w14:paraId="6D5DE67E" w14:textId="77777777" w:rsidR="00EC4264" w:rsidRPr="00AC6F9E" w:rsidRDefault="00EC4264" w:rsidP="001460A0">
      <w:pPr>
        <w:spacing w:after="200"/>
        <w:contextualSpacing/>
        <w:rPr>
          <w:rFonts w:ascii="Century Gothic" w:hAnsi="Century Gothic"/>
          <w:color w:val="215868" w:themeColor="accent5" w:themeShade="80"/>
          <w:lang w:val="fr-CA"/>
        </w:rPr>
      </w:pPr>
    </w:p>
    <w:p w14:paraId="46606B8E" w14:textId="0E7876ED" w:rsidR="000308EB" w:rsidRPr="00FD2C3C" w:rsidRDefault="00AF51A3" w:rsidP="00FD2C3C">
      <w:pPr>
        <w:numPr>
          <w:ilvl w:val="0"/>
          <w:numId w:val="11"/>
        </w:numPr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Début du trimestre : </w:t>
      </w:r>
      <w:r w:rsidR="0062123A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lundi </w:t>
      </w:r>
      <w:r w:rsidR="004107F4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1</w:t>
      </w:r>
      <w:r w:rsidR="00E92450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2</w:t>
      </w:r>
      <w:r w:rsidR="00CE7B8C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jan</w:t>
      </w:r>
      <w:r w:rsidR="0062123A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vier</w:t>
      </w:r>
    </w:p>
    <w:p w14:paraId="7C0B031E" w14:textId="769F3B11" w:rsidR="00F27E85" w:rsidRPr="001460A0" w:rsidRDefault="00F27E85" w:rsidP="00FD2C3C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Date limite d’</w:t>
      </w:r>
      <w:r w:rsidR="00BF035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i</w:t>
      </w:r>
      <w:r w:rsidR="00510B6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nscription à un cours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sans frais de retard</w:t>
      </w:r>
      <w:r w:rsidR="00510B6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: </w:t>
      </w:r>
      <w:r w:rsidR="0062123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l</w:t>
      </w:r>
      <w:r w:rsidR="004107F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</w:t>
      </w:r>
      <w:r w:rsidR="00510B6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15</w:t>
      </w:r>
      <w:r w:rsidR="00EF79E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décembre</w:t>
      </w:r>
      <w:r w:rsidR="0062123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</w:p>
    <w:p w14:paraId="4D83A29D" w14:textId="304A8782" w:rsidR="00F27E85" w:rsidRPr="001460A0" w:rsidRDefault="00F27E85" w:rsidP="001460A0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Date limite de modification d’inscription (abandon avec </w:t>
      </w:r>
      <w:r w:rsidR="00BF035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remboursement et ajout de cours</w:t>
      </w: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) : </w:t>
      </w:r>
      <w:r w:rsidR="00CE7B8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l</w:t>
      </w:r>
      <w:r w:rsidR="004107F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e 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19</w:t>
      </w:r>
      <w:r w:rsidR="0062123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janvier</w:t>
      </w:r>
    </w:p>
    <w:p w14:paraId="494AB2F0" w14:textId="682E854A" w:rsidR="004107F4" w:rsidRPr="004107F4" w:rsidRDefault="00F27E85" w:rsidP="004107F4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Date limite d’abandon sans mention d’échec au relevé de notes : 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5</w:t>
      </w:r>
      <w:r w:rsidR="004107F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mars</w:t>
      </w:r>
      <w:r w:rsidR="00D47D8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</w:p>
    <w:p w14:paraId="47516CC5" w14:textId="77777777" w:rsidR="00F27E85" w:rsidRPr="008948E8" w:rsidRDefault="00FD2C3C" w:rsidP="001460A0">
      <w:pPr>
        <w:numPr>
          <w:ilvl w:val="1"/>
          <w:numId w:val="11"/>
        </w:numPr>
        <w:spacing w:before="60"/>
        <w:ind w:left="107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Pour la durée du programme, </w:t>
      </w:r>
      <w:r w:rsidR="000A4617" w:rsidRPr="00AF51A3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 xml:space="preserve">abandon </w:t>
      </w:r>
      <w:r w:rsidRPr="00AF51A3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m</w:t>
      </w:r>
      <w:r w:rsidR="00F27E85" w:rsidRPr="00AF51A3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aximum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de 6 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cours 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aux baccalauréats et de 3 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cours </w:t>
      </w:r>
      <w:r w:rsidR="00F27E85"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aux certificats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19C69FC1" w14:textId="0FFC806C" w:rsidR="00F27E85" w:rsidRPr="008948E8" w:rsidRDefault="00F27E85" w:rsidP="001460A0">
      <w:pPr>
        <w:numPr>
          <w:ilvl w:val="0"/>
          <w:numId w:val="11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Semaine d’études : </w:t>
      </w:r>
      <w:r w:rsidR="008D4BF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3 au 7 mars</w:t>
      </w:r>
      <w:r w:rsidR="00EF79E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</w:p>
    <w:p w14:paraId="7CE86DDA" w14:textId="556C3320" w:rsidR="00FD2C3C" w:rsidRDefault="00FD2C3C" w:rsidP="001460A0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16D83854" w14:textId="77777777" w:rsidR="00E16725" w:rsidRDefault="00E16725" w:rsidP="001460A0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7BCB510F" w14:textId="20DCEAD5" w:rsidR="00F27E85" w:rsidRPr="001460A0" w:rsidRDefault="00467077" w:rsidP="001460A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Réussite scolaire</w:t>
      </w:r>
    </w:p>
    <w:p w14:paraId="41F198DF" w14:textId="77777777" w:rsidR="00F27E85" w:rsidRPr="001460A0" w:rsidRDefault="00F27E85" w:rsidP="001460A0">
      <w:pPr>
        <w:spacing w:after="200"/>
        <w:contextualSpacing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21104F2B" w14:textId="39D364FE" w:rsidR="00F27E85" w:rsidRPr="00D51392" w:rsidRDefault="000A4617" w:rsidP="00D51392">
      <w:pPr>
        <w:numPr>
          <w:ilvl w:val="0"/>
          <w:numId w:val="13"/>
        </w:numPr>
        <w:tabs>
          <w:tab w:val="clear" w:pos="720"/>
          <w:tab w:val="num" w:pos="360"/>
        </w:tabs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Nor</w:t>
      </w:r>
      <w:r w:rsidR="00551B7A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me du </w:t>
      </w:r>
      <w:proofErr w:type="gramStart"/>
      <w:r w:rsidR="00551B7A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Ministère de l’Éducation</w:t>
      </w:r>
      <w:proofErr w:type="gramEnd"/>
      <w:r w:rsidR="00551B7A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, </w:t>
      </w:r>
      <w:r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Loisir et Sport, </w:t>
      </w:r>
      <w:r w:rsidR="00F27E85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par cours</w:t>
      </w:r>
      <w:r w:rsidR="00D51392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,</w:t>
      </w:r>
      <w:r w:rsidR="00F27E85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par semaine :</w:t>
      </w:r>
      <w:r w:rsidR="00D51392" w:rsidRPr="00D51392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br/>
      </w:r>
      <w:r w:rsid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br/>
      </w:r>
      <w:r w:rsidR="00F27E85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3 heures en classe  </w:t>
      </w:r>
      <w:r w:rsidR="00D51392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br/>
      </w:r>
      <w:proofErr w:type="gramStart"/>
      <w:r w:rsidR="00F27E85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+</w:t>
      </w:r>
      <w:r w:rsidR="00FD2C3C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 w:rsidR="00ED3066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 w:rsidR="00F27E85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6</w:t>
      </w:r>
      <w:proofErr w:type="gramEnd"/>
      <w:r w:rsidR="00F27E85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heures de travail personnel</w:t>
      </w:r>
      <w:r w:rsidR="00ED3066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 w:rsidR="00D51392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br/>
      </w:r>
      <w:proofErr w:type="gramStart"/>
      <w:r w:rsidR="00D51392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=  9</w:t>
      </w:r>
      <w:proofErr w:type="gramEnd"/>
      <w:r w:rsidR="00D51392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heures (en moyenne) par </w:t>
      </w:r>
      <w:r w:rsidR="00F27E85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semaine</w:t>
      </w:r>
      <w:r w:rsidR="00D51392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br/>
      </w:r>
      <w:r w:rsidR="00D51392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br/>
      </w:r>
      <w:r w:rsidR="00F27E85" w:rsidRPr="00D5139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5 cours =&gt; 45 heures par semaine</w:t>
      </w:r>
    </w:p>
    <w:p w14:paraId="212F2D29" w14:textId="77777777" w:rsidR="00551B7A" w:rsidRDefault="00551B7A" w:rsidP="00E01ED0">
      <w:pPr>
        <w:spacing w:before="120"/>
        <w:jc w:val="center"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6"/>
        <w:gridCol w:w="1924"/>
        <w:gridCol w:w="1486"/>
      </w:tblGrid>
      <w:tr w:rsidR="00A45D62" w:rsidRPr="00D51392" w14:paraId="4E62483C" w14:textId="77777777" w:rsidTr="00551B7A">
        <w:tc>
          <w:tcPr>
            <w:tcW w:w="1206" w:type="dxa"/>
            <w:shd w:val="clear" w:color="auto" w:fill="215868" w:themeFill="accent5" w:themeFillShade="80"/>
            <w:vAlign w:val="center"/>
          </w:tcPr>
          <w:p w14:paraId="09B9DB2C" w14:textId="77777777" w:rsidR="00A45D62" w:rsidRPr="001460A0" w:rsidRDefault="00A45D62" w:rsidP="00DB4BA0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b/>
                <w:color w:val="FFFFFF" w:themeColor="background1"/>
                <w:kern w:val="0"/>
                <w:lang w:val="fr-FR" w:eastAsia="fr-CA"/>
              </w:rPr>
            </w:pPr>
            <w:r w:rsidRPr="001460A0">
              <w:rPr>
                <w:rFonts w:ascii="Century Gothic" w:hAnsi="Century Gothic"/>
                <w:b/>
                <w:color w:val="FFFFFF" w:themeColor="background1"/>
                <w:kern w:val="0"/>
                <w:lang w:val="fr-FR" w:eastAsia="fr-CA"/>
              </w:rPr>
              <w:t>Notation</w:t>
            </w:r>
          </w:p>
          <w:p w14:paraId="3A19E374" w14:textId="77777777" w:rsidR="00A45D62" w:rsidRPr="001460A0" w:rsidRDefault="00A45D62" w:rsidP="00DB4BA0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b/>
                <w:color w:val="FFFFFF" w:themeColor="background1"/>
                <w:kern w:val="0"/>
                <w:lang w:val="fr-FR" w:eastAsia="fr-CA"/>
              </w:rPr>
            </w:pPr>
            <w:proofErr w:type="gramStart"/>
            <w:r w:rsidRPr="001460A0">
              <w:rPr>
                <w:rFonts w:ascii="Century Gothic" w:hAnsi="Century Gothic"/>
                <w:b/>
                <w:color w:val="FFFFFF" w:themeColor="background1"/>
                <w:kern w:val="0"/>
                <w:lang w:val="fr-FR" w:eastAsia="fr-CA"/>
              </w:rPr>
              <w:t>littérale</w:t>
            </w:r>
            <w:proofErr w:type="gramEnd"/>
          </w:p>
        </w:tc>
        <w:tc>
          <w:tcPr>
            <w:tcW w:w="1924" w:type="dxa"/>
            <w:shd w:val="clear" w:color="auto" w:fill="215868" w:themeFill="accent5" w:themeFillShade="80"/>
            <w:vAlign w:val="center"/>
          </w:tcPr>
          <w:p w14:paraId="0E37A306" w14:textId="77777777" w:rsidR="00A45D62" w:rsidRPr="001460A0" w:rsidRDefault="00A45D62" w:rsidP="00DB4BA0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b/>
                <w:color w:val="FFFFFF" w:themeColor="background1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b/>
                <w:color w:val="FFFFFF" w:themeColor="background1"/>
                <w:kern w:val="0"/>
                <w:sz w:val="22"/>
                <w:szCs w:val="22"/>
                <w:lang w:val="fr-FR" w:eastAsia="fr-CA"/>
              </w:rPr>
              <w:t>Valeur numérique correspondante</w:t>
            </w:r>
          </w:p>
        </w:tc>
        <w:tc>
          <w:tcPr>
            <w:tcW w:w="1486" w:type="dxa"/>
            <w:shd w:val="clear" w:color="auto" w:fill="215868" w:themeFill="accent5" w:themeFillShade="80"/>
            <w:vAlign w:val="center"/>
          </w:tcPr>
          <w:p w14:paraId="0775D468" w14:textId="77777777" w:rsidR="00A45D62" w:rsidRPr="001460A0" w:rsidRDefault="00A45D62" w:rsidP="00DB4BA0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b/>
                <w:color w:val="FFFFFF" w:themeColor="background1"/>
                <w:kern w:val="0"/>
                <w:lang w:val="fr-FR" w:eastAsia="fr-CA"/>
              </w:rPr>
            </w:pPr>
            <w:r w:rsidRPr="001460A0">
              <w:rPr>
                <w:rFonts w:ascii="Century Gothic" w:hAnsi="Century Gothic"/>
                <w:b/>
                <w:color w:val="FFFFFF" w:themeColor="background1"/>
                <w:kern w:val="0"/>
                <w:lang w:val="fr-FR" w:eastAsia="fr-CA"/>
              </w:rPr>
              <w:t>Signification</w:t>
            </w:r>
          </w:p>
        </w:tc>
      </w:tr>
      <w:tr w:rsidR="00A45D62" w:rsidRPr="00D51392" w14:paraId="68D291DB" w14:textId="77777777" w:rsidTr="00551B7A">
        <w:tc>
          <w:tcPr>
            <w:tcW w:w="1206" w:type="dxa"/>
          </w:tcPr>
          <w:p w14:paraId="2B7A1751" w14:textId="77777777" w:rsidR="00A45D62" w:rsidRPr="001460A0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 xml:space="preserve">         A+</w:t>
            </w:r>
          </w:p>
        </w:tc>
        <w:tc>
          <w:tcPr>
            <w:tcW w:w="1924" w:type="dxa"/>
          </w:tcPr>
          <w:p w14:paraId="05DD3906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4,3</w:t>
            </w:r>
          </w:p>
        </w:tc>
        <w:tc>
          <w:tcPr>
            <w:tcW w:w="1486" w:type="dxa"/>
          </w:tcPr>
          <w:p w14:paraId="12E1504F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↑</w:t>
            </w:r>
          </w:p>
        </w:tc>
      </w:tr>
      <w:tr w:rsidR="00A45D62" w:rsidRPr="00D51392" w14:paraId="24B4A639" w14:textId="77777777" w:rsidTr="00551B7A">
        <w:tc>
          <w:tcPr>
            <w:tcW w:w="1206" w:type="dxa"/>
          </w:tcPr>
          <w:p w14:paraId="7132705F" w14:textId="77777777" w:rsidR="00A45D62" w:rsidRPr="001460A0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 xml:space="preserve">         A </w:t>
            </w:r>
          </w:p>
        </w:tc>
        <w:tc>
          <w:tcPr>
            <w:tcW w:w="1924" w:type="dxa"/>
          </w:tcPr>
          <w:p w14:paraId="370DE958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4.0</w:t>
            </w:r>
          </w:p>
        </w:tc>
        <w:tc>
          <w:tcPr>
            <w:tcW w:w="1486" w:type="dxa"/>
          </w:tcPr>
          <w:p w14:paraId="2BBDA020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Excellent</w:t>
            </w:r>
          </w:p>
        </w:tc>
      </w:tr>
      <w:tr w:rsidR="00A45D62" w:rsidRPr="001460A0" w14:paraId="19BD94FB" w14:textId="77777777" w:rsidTr="00551B7A">
        <w:tc>
          <w:tcPr>
            <w:tcW w:w="1206" w:type="dxa"/>
          </w:tcPr>
          <w:p w14:paraId="41598DD5" w14:textId="77777777" w:rsidR="00A45D62" w:rsidRPr="001460A0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 xml:space="preserve">         A-</w:t>
            </w:r>
          </w:p>
        </w:tc>
        <w:tc>
          <w:tcPr>
            <w:tcW w:w="1924" w:type="dxa"/>
          </w:tcPr>
          <w:p w14:paraId="23A2F5E7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3,7</w:t>
            </w:r>
          </w:p>
        </w:tc>
        <w:tc>
          <w:tcPr>
            <w:tcW w:w="1486" w:type="dxa"/>
          </w:tcPr>
          <w:p w14:paraId="3DC06A5F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↑</w:t>
            </w:r>
          </w:p>
        </w:tc>
      </w:tr>
      <w:tr w:rsidR="00A45D62" w:rsidRPr="001460A0" w14:paraId="6A640A91" w14:textId="77777777" w:rsidTr="00551B7A">
        <w:tc>
          <w:tcPr>
            <w:tcW w:w="1206" w:type="dxa"/>
          </w:tcPr>
          <w:p w14:paraId="19092C31" w14:textId="77777777" w:rsidR="00A45D62" w:rsidRPr="001460A0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 xml:space="preserve">         B+</w:t>
            </w:r>
          </w:p>
        </w:tc>
        <w:tc>
          <w:tcPr>
            <w:tcW w:w="1924" w:type="dxa"/>
          </w:tcPr>
          <w:p w14:paraId="0FF10076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3,3</w:t>
            </w:r>
          </w:p>
        </w:tc>
        <w:tc>
          <w:tcPr>
            <w:tcW w:w="1486" w:type="dxa"/>
          </w:tcPr>
          <w:p w14:paraId="2BAB6C3C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↑</w:t>
            </w:r>
          </w:p>
        </w:tc>
      </w:tr>
      <w:tr w:rsidR="00A45D62" w:rsidRPr="001460A0" w14:paraId="2BC92033" w14:textId="77777777" w:rsidTr="00551B7A">
        <w:tc>
          <w:tcPr>
            <w:tcW w:w="1206" w:type="dxa"/>
          </w:tcPr>
          <w:p w14:paraId="1AF6558A" w14:textId="77777777" w:rsidR="00A45D62" w:rsidRPr="001460A0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 xml:space="preserve">         B</w:t>
            </w:r>
          </w:p>
        </w:tc>
        <w:tc>
          <w:tcPr>
            <w:tcW w:w="1924" w:type="dxa"/>
          </w:tcPr>
          <w:p w14:paraId="773C4215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3,0</w:t>
            </w:r>
          </w:p>
        </w:tc>
        <w:tc>
          <w:tcPr>
            <w:tcW w:w="1486" w:type="dxa"/>
          </w:tcPr>
          <w:p w14:paraId="5DC00D3F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Très bien</w:t>
            </w:r>
          </w:p>
        </w:tc>
      </w:tr>
      <w:tr w:rsidR="00A45D62" w:rsidRPr="001460A0" w14:paraId="5AEFDFC4" w14:textId="77777777" w:rsidTr="00551B7A">
        <w:tc>
          <w:tcPr>
            <w:tcW w:w="1206" w:type="dxa"/>
          </w:tcPr>
          <w:p w14:paraId="5DE51719" w14:textId="77777777" w:rsidR="00A45D62" w:rsidRPr="001460A0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 xml:space="preserve">         B-</w:t>
            </w:r>
          </w:p>
        </w:tc>
        <w:tc>
          <w:tcPr>
            <w:tcW w:w="1924" w:type="dxa"/>
          </w:tcPr>
          <w:p w14:paraId="38B3FA5E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2,7</w:t>
            </w:r>
          </w:p>
        </w:tc>
        <w:tc>
          <w:tcPr>
            <w:tcW w:w="1486" w:type="dxa"/>
          </w:tcPr>
          <w:p w14:paraId="6B98AB48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↑</w:t>
            </w:r>
          </w:p>
        </w:tc>
      </w:tr>
      <w:tr w:rsidR="00A45D62" w:rsidRPr="001460A0" w14:paraId="117677C8" w14:textId="77777777" w:rsidTr="00551B7A">
        <w:tc>
          <w:tcPr>
            <w:tcW w:w="1206" w:type="dxa"/>
          </w:tcPr>
          <w:p w14:paraId="3F6850B9" w14:textId="77777777" w:rsidR="00A45D62" w:rsidRPr="001460A0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 xml:space="preserve">         C+</w:t>
            </w:r>
          </w:p>
        </w:tc>
        <w:tc>
          <w:tcPr>
            <w:tcW w:w="1924" w:type="dxa"/>
          </w:tcPr>
          <w:p w14:paraId="1FED9FFA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2,3</w:t>
            </w:r>
          </w:p>
        </w:tc>
        <w:tc>
          <w:tcPr>
            <w:tcW w:w="1486" w:type="dxa"/>
          </w:tcPr>
          <w:p w14:paraId="7A1EFA55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↑</w:t>
            </w:r>
          </w:p>
        </w:tc>
      </w:tr>
      <w:tr w:rsidR="00A45D62" w:rsidRPr="001460A0" w14:paraId="6D6AEE15" w14:textId="77777777" w:rsidTr="00551B7A">
        <w:tc>
          <w:tcPr>
            <w:tcW w:w="1206" w:type="dxa"/>
          </w:tcPr>
          <w:p w14:paraId="08DDF286" w14:textId="77777777" w:rsidR="00A45D62" w:rsidRPr="001460A0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 xml:space="preserve">         C</w:t>
            </w:r>
          </w:p>
        </w:tc>
        <w:tc>
          <w:tcPr>
            <w:tcW w:w="1924" w:type="dxa"/>
          </w:tcPr>
          <w:p w14:paraId="45ADC15E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2,0</w:t>
            </w:r>
          </w:p>
        </w:tc>
        <w:tc>
          <w:tcPr>
            <w:tcW w:w="1486" w:type="dxa"/>
          </w:tcPr>
          <w:p w14:paraId="35DFFFF3" w14:textId="77777777" w:rsidR="00A45D62" w:rsidRPr="001460A0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</w:pPr>
            <w:r w:rsidRPr="001460A0">
              <w:rPr>
                <w:rFonts w:ascii="Century Gothic" w:hAnsi="Century Gothic"/>
                <w:color w:val="auto"/>
                <w:kern w:val="0"/>
                <w:sz w:val="22"/>
                <w:szCs w:val="22"/>
                <w:lang w:val="fr-FR" w:eastAsia="fr-CA"/>
              </w:rPr>
              <w:t>Bien</w:t>
            </w:r>
          </w:p>
        </w:tc>
      </w:tr>
      <w:tr w:rsidR="00A45D62" w:rsidRPr="001460A0" w14:paraId="110CB767" w14:textId="77777777" w:rsidTr="00551B7A">
        <w:tc>
          <w:tcPr>
            <w:tcW w:w="1206" w:type="dxa"/>
          </w:tcPr>
          <w:p w14:paraId="3A3C8F8B" w14:textId="77777777" w:rsidR="00A45D62" w:rsidRPr="00C66DB1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 xml:space="preserve">         C-</w:t>
            </w:r>
          </w:p>
        </w:tc>
        <w:tc>
          <w:tcPr>
            <w:tcW w:w="1924" w:type="dxa"/>
          </w:tcPr>
          <w:p w14:paraId="405BA156" w14:textId="77777777" w:rsidR="00A45D62" w:rsidRPr="00C66DB1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>1,7</w:t>
            </w:r>
          </w:p>
        </w:tc>
        <w:tc>
          <w:tcPr>
            <w:tcW w:w="1486" w:type="dxa"/>
          </w:tcPr>
          <w:p w14:paraId="164931EB" w14:textId="77777777" w:rsidR="00A45D62" w:rsidRPr="00C66DB1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>↑</w:t>
            </w:r>
          </w:p>
        </w:tc>
      </w:tr>
      <w:tr w:rsidR="00A45D62" w:rsidRPr="001460A0" w14:paraId="4189A9CB" w14:textId="77777777" w:rsidTr="00551B7A">
        <w:tc>
          <w:tcPr>
            <w:tcW w:w="1206" w:type="dxa"/>
          </w:tcPr>
          <w:p w14:paraId="2FE49248" w14:textId="77777777" w:rsidR="00A45D62" w:rsidRPr="00C66DB1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 xml:space="preserve">         D+</w:t>
            </w:r>
          </w:p>
        </w:tc>
        <w:tc>
          <w:tcPr>
            <w:tcW w:w="1924" w:type="dxa"/>
          </w:tcPr>
          <w:p w14:paraId="6ECC9FE8" w14:textId="77777777" w:rsidR="00A45D62" w:rsidRPr="00C66DB1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>1,3</w:t>
            </w:r>
          </w:p>
        </w:tc>
        <w:tc>
          <w:tcPr>
            <w:tcW w:w="1486" w:type="dxa"/>
          </w:tcPr>
          <w:p w14:paraId="3B1F799F" w14:textId="77777777" w:rsidR="00A45D62" w:rsidRPr="00C66DB1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>↑</w:t>
            </w:r>
          </w:p>
        </w:tc>
      </w:tr>
      <w:tr w:rsidR="00A45D62" w:rsidRPr="001460A0" w14:paraId="0EAEC7DA" w14:textId="77777777" w:rsidTr="00551B7A">
        <w:tc>
          <w:tcPr>
            <w:tcW w:w="1206" w:type="dxa"/>
          </w:tcPr>
          <w:p w14:paraId="5943B333" w14:textId="77777777" w:rsidR="00A45D62" w:rsidRPr="00C66DB1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 xml:space="preserve">         D</w:t>
            </w:r>
          </w:p>
        </w:tc>
        <w:tc>
          <w:tcPr>
            <w:tcW w:w="1924" w:type="dxa"/>
          </w:tcPr>
          <w:p w14:paraId="153E9F4B" w14:textId="77777777" w:rsidR="00A45D62" w:rsidRPr="00C66DB1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>1,0</w:t>
            </w:r>
          </w:p>
        </w:tc>
        <w:tc>
          <w:tcPr>
            <w:tcW w:w="1486" w:type="dxa"/>
          </w:tcPr>
          <w:p w14:paraId="1E71CC13" w14:textId="77777777" w:rsidR="00A45D62" w:rsidRPr="00C66DB1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>Passable</w:t>
            </w:r>
          </w:p>
        </w:tc>
      </w:tr>
      <w:tr w:rsidR="00A45D62" w:rsidRPr="001460A0" w14:paraId="172C23DF" w14:textId="77777777" w:rsidTr="00551B7A">
        <w:tc>
          <w:tcPr>
            <w:tcW w:w="1206" w:type="dxa"/>
          </w:tcPr>
          <w:p w14:paraId="6235AC97" w14:textId="77777777" w:rsidR="00A45D62" w:rsidRPr="00C66DB1" w:rsidRDefault="00A45D62" w:rsidP="00A45D62">
            <w:pPr>
              <w:spacing w:after="200" w:line="276" w:lineRule="auto"/>
              <w:contextualSpacing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 xml:space="preserve">         E</w:t>
            </w:r>
          </w:p>
        </w:tc>
        <w:tc>
          <w:tcPr>
            <w:tcW w:w="1924" w:type="dxa"/>
          </w:tcPr>
          <w:p w14:paraId="402B181D" w14:textId="77777777" w:rsidR="00A45D62" w:rsidRPr="00C66DB1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>0</w:t>
            </w:r>
          </w:p>
        </w:tc>
        <w:tc>
          <w:tcPr>
            <w:tcW w:w="1486" w:type="dxa"/>
          </w:tcPr>
          <w:p w14:paraId="5048E2A8" w14:textId="77777777" w:rsidR="00A45D62" w:rsidRPr="00C66DB1" w:rsidRDefault="00A45D62" w:rsidP="00A45D62">
            <w:pPr>
              <w:spacing w:after="200" w:line="276" w:lineRule="auto"/>
              <w:contextualSpacing/>
              <w:jc w:val="center"/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</w:pPr>
            <w:r w:rsidRPr="00C66DB1">
              <w:rPr>
                <w:rFonts w:ascii="Century Gothic" w:hAnsi="Century Gothic"/>
                <w:color w:val="FF0000"/>
                <w:kern w:val="0"/>
                <w:sz w:val="22"/>
                <w:szCs w:val="22"/>
                <w:lang w:val="fr-FR" w:eastAsia="fr-CA"/>
              </w:rPr>
              <w:t>Échec</w:t>
            </w:r>
          </w:p>
        </w:tc>
      </w:tr>
    </w:tbl>
    <w:p w14:paraId="38208A97" w14:textId="469ABAB8" w:rsidR="00E01ED0" w:rsidRPr="001460A0" w:rsidRDefault="008948E8" w:rsidP="00E01ED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AC6F9E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Rendement scolaire insuffisant</w:t>
      </w:r>
    </w:p>
    <w:p w14:paraId="5371A011" w14:textId="77777777" w:rsidR="00E01ED0" w:rsidRPr="001460A0" w:rsidRDefault="00E01ED0" w:rsidP="00F27E85">
      <w:pPr>
        <w:spacing w:after="200" w:line="276" w:lineRule="auto"/>
        <w:contextualSpacing/>
        <w:rPr>
          <w:rFonts w:ascii="Century Gothic" w:hAnsi="Century Gothic"/>
          <w:color w:val="auto"/>
          <w:kern w:val="0"/>
          <w:sz w:val="22"/>
          <w:szCs w:val="22"/>
          <w:lang w:val="fr-FR" w:eastAsia="fr-CA"/>
        </w:rPr>
      </w:pPr>
    </w:p>
    <w:p w14:paraId="49168484" w14:textId="2EBAD1E0" w:rsidR="00F43B17" w:rsidRPr="001460A0" w:rsidRDefault="00E92450" w:rsidP="008948E8">
      <w:pPr>
        <w:numPr>
          <w:ilvl w:val="0"/>
          <w:numId w:val="14"/>
        </w:numPr>
        <w:ind w:hanging="357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2"/>
          <w:szCs w:val="22"/>
          <w:lang w:val="fr-FR" w:eastAsia="fr-CA"/>
        </w:rPr>
        <w:t>Poursuite accompagnée</w:t>
      </w:r>
      <w:r w:rsid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 : m</w:t>
      </w:r>
      <w:r w:rsidR="008948E8"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oyenne cumulative </w:t>
      </w:r>
      <w:r w:rsidR="008948E8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inférieure à 2,0 (</w:t>
      </w:r>
      <w:r w:rsidR="00FA28B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au terme d’un minimum de 12 crédits </w:t>
      </w:r>
      <w:r w:rsidR="00551B7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évalués</w:t>
      </w:r>
      <w:proofErr w:type="gramStart"/>
      <w:r w:rsidR="008948E8"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)</w:t>
      </w:r>
      <w:r w:rsidR="00F43B17"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:</w:t>
      </w:r>
      <w:proofErr w:type="gramEnd"/>
      <w:r w:rsidR="00F43B17"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 </w:t>
      </w:r>
    </w:p>
    <w:p w14:paraId="7FE69BB5" w14:textId="6B68A3A4" w:rsidR="00F43B17" w:rsidRPr="001460A0" w:rsidRDefault="00F43B17" w:rsidP="00DF0F52">
      <w:pPr>
        <w:numPr>
          <w:ilvl w:val="1"/>
          <w:numId w:val="14"/>
        </w:numPr>
        <w:spacing w:before="60"/>
        <w:ind w:left="1083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Cours d’appoint à suivre : </w:t>
      </w:r>
      <w:r w:rsidR="004608F0">
        <w:rPr>
          <w:rFonts w:ascii="Century Gothic" w:eastAsiaTheme="minorEastAsia" w:hAnsi="Century Gothic" w:cstheme="minorBidi"/>
          <w:i/>
          <w:color w:val="000000" w:themeColor="text1"/>
          <w:kern w:val="24"/>
          <w:sz w:val="22"/>
          <w:szCs w:val="22"/>
          <w:lang w:val="fr-CA" w:eastAsia="fr-CA"/>
        </w:rPr>
        <w:t xml:space="preserve">Cours Voie d’accès </w:t>
      </w:r>
    </w:p>
    <w:p w14:paraId="4CF07433" w14:textId="77777777" w:rsidR="00DF0F52" w:rsidRPr="00ED3066" w:rsidRDefault="00DF0F52" w:rsidP="00DF0F52">
      <w:pPr>
        <w:numPr>
          <w:ilvl w:val="1"/>
          <w:numId w:val="14"/>
        </w:numPr>
        <w:spacing w:before="60"/>
        <w:ind w:left="1083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Choix de cours sur recommandation de la directrice du module.</w:t>
      </w:r>
    </w:p>
    <w:p w14:paraId="3FA6B5B3" w14:textId="38895667" w:rsidR="00ED3066" w:rsidRPr="00DF0F52" w:rsidRDefault="00ED3066" w:rsidP="00DF0F52">
      <w:pPr>
        <w:numPr>
          <w:ilvl w:val="1"/>
          <w:numId w:val="14"/>
        </w:numPr>
        <w:spacing w:before="60"/>
        <w:ind w:left="1083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Inscription limitée à 4 cours pour la durée de la 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sanction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</w:p>
    <w:p w14:paraId="72A22678" w14:textId="77777777" w:rsidR="00FD2C3C" w:rsidRPr="001460A0" w:rsidRDefault="00FD2C3C" w:rsidP="00FD2C3C">
      <w:pPr>
        <w:spacing w:before="60"/>
        <w:ind w:left="1083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51AAABD3" w14:textId="64BBBB00" w:rsidR="00F43B17" w:rsidRPr="001460A0" w:rsidRDefault="00F43B17" w:rsidP="00296921">
      <w:pPr>
        <w:numPr>
          <w:ilvl w:val="0"/>
          <w:numId w:val="14"/>
        </w:numPr>
        <w:ind w:right="-52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2"/>
          <w:szCs w:val="22"/>
          <w:lang w:val="fr-FR" w:eastAsia="fr-CA"/>
        </w:rPr>
        <w:t>EXCLUSION</w:t>
      </w: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 du programme pour 2</w:t>
      </w:r>
      <w:r w:rsidR="0029692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 </w:t>
      </w:r>
      <w:r w:rsidR="002A5B0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ans </w:t>
      </w:r>
      <w:proofErr w:type="gramStart"/>
      <w:r w:rsidR="002A5B0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si</w:t>
      </w: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:</w:t>
      </w:r>
      <w:proofErr w:type="gramEnd"/>
    </w:p>
    <w:p w14:paraId="1B8E9C97" w14:textId="77777777" w:rsidR="00DF0F52" w:rsidRPr="00DF0F52" w:rsidRDefault="00F43B17" w:rsidP="00DF0F52">
      <w:pPr>
        <w:numPr>
          <w:ilvl w:val="1"/>
          <w:numId w:val="14"/>
        </w:numPr>
        <w:spacing w:before="60"/>
        <w:ind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Tutelle non levée </w:t>
      </w:r>
      <w:proofErr w:type="gramStart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suite à</w:t>
      </w:r>
      <w:proofErr w:type="gramEnd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 la réévaluation</w:t>
      </w:r>
      <w:r w:rsidR="00FA28B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.</w:t>
      </w:r>
    </w:p>
    <w:p w14:paraId="491A05A7" w14:textId="2142A9E9" w:rsidR="00DF0F52" w:rsidRPr="00DF0F52" w:rsidRDefault="00CA2646" w:rsidP="00DF0F52">
      <w:pPr>
        <w:numPr>
          <w:ilvl w:val="1"/>
          <w:numId w:val="14"/>
        </w:numPr>
        <w:spacing w:before="60"/>
        <w:ind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Moyenne </w:t>
      </w:r>
      <w:r w:rsidR="002A5B0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retombe </w:t>
      </w:r>
      <w:r w:rsidR="00FA28B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inférieure à </w:t>
      </w:r>
      <w:r w:rsidR="00F43B17"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2</w:t>
      </w:r>
      <w:r w:rsidR="00DB4BA0"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,0</w:t>
      </w:r>
      <w:r w:rsidR="00F43B17"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 après </w:t>
      </w:r>
      <w:r w:rsidR="002A5B0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une </w:t>
      </w:r>
      <w:r w:rsidR="00F43B17"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première tutelle</w:t>
      </w:r>
      <w:r w:rsid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.</w:t>
      </w:r>
    </w:p>
    <w:p w14:paraId="0657A55F" w14:textId="0E149BFB" w:rsidR="00DF0F52" w:rsidRDefault="00F43B17" w:rsidP="00DF0F52">
      <w:pPr>
        <w:numPr>
          <w:ilvl w:val="1"/>
          <w:numId w:val="14"/>
        </w:numPr>
        <w:spacing w:before="60"/>
        <w:ind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Moyenne cum</w:t>
      </w:r>
      <w:r w:rsidR="00FA28B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ulative inférieure ou égale à 1,</w:t>
      </w: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 xml:space="preserve">5 </w:t>
      </w: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(</w:t>
      </w:r>
      <w:r w:rsidR="00CA2646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au terme d’un minimum de </w:t>
      </w:r>
      <w:r w:rsidR="00FA28B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12 crédits </w:t>
      </w:r>
      <w:r w:rsidR="00CA2646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évalués</w:t>
      </w: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)</w:t>
      </w:r>
      <w:r w:rsid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.</w:t>
      </w:r>
    </w:p>
    <w:p w14:paraId="6B6FEED9" w14:textId="77777777" w:rsidR="00DF0F52" w:rsidRPr="00E92450" w:rsidRDefault="00F43B17" w:rsidP="00DF0F52">
      <w:pPr>
        <w:numPr>
          <w:ilvl w:val="1"/>
          <w:numId w:val="14"/>
        </w:numPr>
        <w:spacing w:before="60"/>
        <w:ind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Deux é</w:t>
      </w:r>
      <w:r w:rsid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  <w:t>checs au même cours obligatoire.</w:t>
      </w:r>
    </w:p>
    <w:p w14:paraId="1857EE3B" w14:textId="77777777" w:rsidR="00E92450" w:rsidRDefault="00E92450" w:rsidP="00E92450">
      <w:pPr>
        <w:spacing w:before="60"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</w:pPr>
    </w:p>
    <w:p w14:paraId="3CD031C9" w14:textId="77777777" w:rsidR="00E92450" w:rsidRDefault="00E92450" w:rsidP="00E92450">
      <w:pPr>
        <w:spacing w:before="60"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</w:pPr>
    </w:p>
    <w:p w14:paraId="234B33F6" w14:textId="77777777" w:rsidR="00E92450" w:rsidRDefault="00E92450" w:rsidP="00E92450">
      <w:pPr>
        <w:spacing w:before="60"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</w:pPr>
    </w:p>
    <w:p w14:paraId="22AD43B3" w14:textId="77777777" w:rsidR="00E92450" w:rsidRPr="00DF0F52" w:rsidRDefault="00E92450" w:rsidP="00E92450">
      <w:pPr>
        <w:spacing w:before="60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486C825E" w14:textId="77777777" w:rsidR="00F43B17" w:rsidRDefault="00F43B17" w:rsidP="00F43B17">
      <w:pPr>
        <w:spacing w:after="200" w:line="216" w:lineRule="auto"/>
        <w:contextualSpacing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</w:pPr>
    </w:p>
    <w:p w14:paraId="3B846A9D" w14:textId="77777777" w:rsidR="004608F0" w:rsidRPr="00DF0F52" w:rsidRDefault="004608F0" w:rsidP="00F43B17">
      <w:pPr>
        <w:spacing w:after="200" w:line="216" w:lineRule="auto"/>
        <w:contextualSpacing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FR" w:eastAsia="fr-CA"/>
        </w:rPr>
      </w:pPr>
    </w:p>
    <w:p w14:paraId="05D21DEE" w14:textId="77777777" w:rsidR="00F43B17" w:rsidRPr="00DF0F52" w:rsidRDefault="00EF4380" w:rsidP="00DF0F52">
      <w:pPr>
        <w:pStyle w:val="Paragraphedeliste"/>
        <w:numPr>
          <w:ilvl w:val="0"/>
          <w:numId w:val="29"/>
        </w:numPr>
        <w:spacing w:after="200" w:line="216" w:lineRule="auto"/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FR"/>
        </w:rPr>
      </w:pPr>
      <w:r w:rsidRPr="00DF0F52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FR"/>
        </w:rPr>
        <w:t>Exemple</w:t>
      </w:r>
      <w:r w:rsidR="00ED3066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FR"/>
        </w:rPr>
        <w:t xml:space="preserve"> </w:t>
      </w:r>
      <w:r w:rsidRPr="00DF0F52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FR"/>
        </w:rPr>
        <w:t>:</w:t>
      </w:r>
    </w:p>
    <w:p w14:paraId="68D2D567" w14:textId="77777777" w:rsidR="00EF4380" w:rsidRPr="00DF0F52" w:rsidRDefault="00EF4380" w:rsidP="00DF0F52">
      <w:pPr>
        <w:tabs>
          <w:tab w:val="left" w:pos="6223"/>
        </w:tabs>
        <w:spacing w:before="115"/>
        <w:ind w:left="1560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proofErr w:type="gramStart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cours</w:t>
      </w:r>
      <w:proofErr w:type="gramEnd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1 : B       3,0</w:t>
      </w:r>
    </w:p>
    <w:p w14:paraId="7B51B51E" w14:textId="77777777" w:rsidR="00EF4380" w:rsidRPr="00DF0F52" w:rsidRDefault="00EF4380" w:rsidP="00DF0F52">
      <w:pPr>
        <w:tabs>
          <w:tab w:val="left" w:pos="6223"/>
        </w:tabs>
        <w:spacing w:before="115"/>
        <w:ind w:left="1560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proofErr w:type="gramStart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cours</w:t>
      </w:r>
      <w:proofErr w:type="gramEnd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2 : C- </w:t>
      </w:r>
      <w:r w:rsidR="003A0DCA"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   </w:t>
      </w: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1,7</w:t>
      </w:r>
    </w:p>
    <w:p w14:paraId="089E44E6" w14:textId="77777777" w:rsidR="00EF4380" w:rsidRPr="00DF0F52" w:rsidRDefault="00EF4380" w:rsidP="00DF0F52">
      <w:pPr>
        <w:tabs>
          <w:tab w:val="left" w:pos="6223"/>
        </w:tabs>
        <w:spacing w:before="115"/>
        <w:ind w:left="1560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proofErr w:type="gramStart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cours</w:t>
      </w:r>
      <w:proofErr w:type="gramEnd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3 : D</w:t>
      </w:r>
      <w:r w:rsidR="003A0DCA"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     </w:t>
      </w: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1,0</w:t>
      </w:r>
    </w:p>
    <w:p w14:paraId="3AC5EEEA" w14:textId="77777777" w:rsidR="00EF4380" w:rsidRPr="00DF0F52" w:rsidRDefault="00EF4380" w:rsidP="00DF0F52">
      <w:pPr>
        <w:tabs>
          <w:tab w:val="left" w:pos="6223"/>
        </w:tabs>
        <w:spacing w:before="115"/>
        <w:ind w:left="1560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proofErr w:type="gramStart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cours</w:t>
      </w:r>
      <w:proofErr w:type="gramEnd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4 : D+</w:t>
      </w:r>
      <w:r w:rsidR="003A0DCA"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   </w:t>
      </w: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1,3</w:t>
      </w:r>
    </w:p>
    <w:p w14:paraId="566B6C29" w14:textId="77777777" w:rsidR="00EF4380" w:rsidRPr="00DF0F52" w:rsidRDefault="00EF4380" w:rsidP="00DF0F52">
      <w:pPr>
        <w:tabs>
          <w:tab w:val="left" w:pos="6223"/>
        </w:tabs>
        <w:spacing w:before="115"/>
        <w:ind w:left="1560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proofErr w:type="gramStart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cours</w:t>
      </w:r>
      <w:proofErr w:type="gramEnd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5 : C</w:t>
      </w:r>
      <w:r w:rsidR="003A0DCA"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     </w:t>
      </w: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2,0  </w:t>
      </w:r>
    </w:p>
    <w:p w14:paraId="722142F9" w14:textId="052AE441" w:rsidR="00EF4380" w:rsidRPr="00CA2646" w:rsidRDefault="00EF4380" w:rsidP="00CA2646">
      <w:pPr>
        <w:spacing w:before="240"/>
        <w:ind w:left="374"/>
        <w:jc w:val="center"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Moyenne cumulative = 1,8 </w:t>
      </w:r>
      <w:r w:rsidR="00CA2646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br/>
        <w:t>donc</w:t>
      </w:r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inférieure </w:t>
      </w:r>
      <w:proofErr w:type="gramStart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à  2</w:t>
      </w:r>
      <w:proofErr w:type="gramEnd"/>
      <w:r w:rsidRPr="00DF0F5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,0</w:t>
      </w:r>
    </w:p>
    <w:p w14:paraId="011341BF" w14:textId="77777777" w:rsidR="00EF4380" w:rsidRPr="00DF0F52" w:rsidRDefault="00EF4380" w:rsidP="00DF0F52">
      <w:pPr>
        <w:spacing w:before="115"/>
        <w:ind w:left="284"/>
        <w:jc w:val="center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DF0F52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2"/>
          <w:szCs w:val="22"/>
          <w:lang w:val="fr-CA" w:eastAsia="fr-CA"/>
        </w:rPr>
        <w:t>=&gt; TUTELLE</w:t>
      </w:r>
    </w:p>
    <w:p w14:paraId="2F116311" w14:textId="77777777" w:rsidR="00A068BE" w:rsidRDefault="00A068BE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</w:p>
    <w:p w14:paraId="64F8DEAC" w14:textId="77777777" w:rsidR="00A854FA" w:rsidRDefault="00A854FA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</w:p>
    <w:p w14:paraId="3A83486C" w14:textId="092E77B6" w:rsidR="00A854FA" w:rsidRDefault="00A854FA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</w:p>
    <w:p w14:paraId="56B3386A" w14:textId="77777777" w:rsidR="002A5B07" w:rsidRDefault="002A5B07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</w:p>
    <w:p w14:paraId="7EB757EB" w14:textId="60882567" w:rsidR="00A73739" w:rsidRDefault="00FD219F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Services aux </w:t>
      </w:r>
      <w:r w:rsidR="00ED4802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étudiants</w:t>
      </w:r>
    </w:p>
    <w:p w14:paraId="5AB37C3C" w14:textId="159BD45E" w:rsidR="00FD219F" w:rsidRPr="001460A0" w:rsidRDefault="00FD219F" w:rsidP="00A73739">
      <w:pPr>
        <w:spacing w:after="200" w:line="276" w:lineRule="auto"/>
        <w:contextualSpacing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638C7F57" w14:textId="77777777" w:rsidR="00A73739" w:rsidRPr="00A73739" w:rsidRDefault="00A73739" w:rsidP="00A73739">
      <w:pPr>
        <w:numPr>
          <w:ilvl w:val="0"/>
          <w:numId w:val="15"/>
        </w:numPr>
        <w:tabs>
          <w:tab w:val="clear" w:pos="720"/>
          <w:tab w:val="num" w:pos="360"/>
        </w:tabs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Orientation</w:t>
      </w:r>
    </w:p>
    <w:p w14:paraId="75B26993" w14:textId="77777777" w:rsidR="00A73739" w:rsidRPr="00A73739" w:rsidRDefault="00A73739" w:rsidP="00FD219F">
      <w:pPr>
        <w:numPr>
          <w:ilvl w:val="0"/>
          <w:numId w:val="15"/>
        </w:numPr>
        <w:tabs>
          <w:tab w:val="clear" w:pos="720"/>
          <w:tab w:val="num" w:pos="360"/>
        </w:tabs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Programme d’aide et de référence</w:t>
      </w:r>
    </w:p>
    <w:p w14:paraId="32B1F0F9" w14:textId="3F8C33AC" w:rsidR="004B004B" w:rsidRPr="004B004B" w:rsidRDefault="00A73739" w:rsidP="00FD219F">
      <w:pPr>
        <w:numPr>
          <w:ilvl w:val="0"/>
          <w:numId w:val="15"/>
        </w:numPr>
        <w:tabs>
          <w:tab w:val="clear" w:pos="720"/>
          <w:tab w:val="num" w:pos="360"/>
        </w:tabs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</w:t>
      </w:r>
      <w:r w:rsidR="00FD219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outien 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a</w:t>
      </w:r>
      <w:r w:rsidR="00FD219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ux étudiant</w:t>
      </w:r>
      <w:r w:rsidR="00ED480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</w:t>
      </w:r>
      <w:r w:rsidR="00FD219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</w:t>
      </w:r>
      <w:r w:rsidR="00ED480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, aux étudiants</w:t>
      </w:r>
      <w:r w:rsidR="00FD219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</w:t>
      </w:r>
      <w:r w:rsidR="00ED480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ayant des </w:t>
      </w:r>
      <w:r w:rsidR="00FD219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conditions</w:t>
      </w:r>
      <w:r w:rsidR="00ED4802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particulières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(SESH)</w:t>
      </w:r>
    </w:p>
    <w:p w14:paraId="4BCA449C" w14:textId="7CF58962" w:rsidR="00A73739" w:rsidRDefault="00A73739" w:rsidP="00FD219F">
      <w:pPr>
        <w:numPr>
          <w:ilvl w:val="0"/>
          <w:numId w:val="15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Aide à l’emploi</w:t>
      </w:r>
    </w:p>
    <w:p w14:paraId="72A47B8B" w14:textId="2B2488F2" w:rsidR="00A73739" w:rsidRDefault="00A73739" w:rsidP="00FD219F">
      <w:pPr>
        <w:numPr>
          <w:ilvl w:val="0"/>
          <w:numId w:val="15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Vie étudiante</w:t>
      </w:r>
    </w:p>
    <w:p w14:paraId="66135BF2" w14:textId="1B998F50" w:rsidR="00A73739" w:rsidRDefault="00A73739" w:rsidP="00FD219F">
      <w:pPr>
        <w:numPr>
          <w:ilvl w:val="0"/>
          <w:numId w:val="15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Résidence et logement</w:t>
      </w:r>
    </w:p>
    <w:p w14:paraId="0FBB32D3" w14:textId="1AC94C27" w:rsidR="00A73739" w:rsidRPr="00A73739" w:rsidRDefault="00A73739" w:rsidP="00FD219F">
      <w:pPr>
        <w:numPr>
          <w:ilvl w:val="0"/>
          <w:numId w:val="15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Fonds d’aide d’urgence</w:t>
      </w:r>
      <w:r w:rsidR="004608F0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(AGE-UQO)</w:t>
      </w:r>
    </w:p>
    <w:p w14:paraId="2B223F65" w14:textId="77777777" w:rsidR="004B004B" w:rsidRPr="004B004B" w:rsidRDefault="004B004B" w:rsidP="00FD219F">
      <w:pPr>
        <w:numPr>
          <w:ilvl w:val="0"/>
          <w:numId w:val="15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Pavillon Lucien-Brault, bureau B-0170</w:t>
      </w:r>
    </w:p>
    <w:p w14:paraId="5BE6C9F3" w14:textId="77777777" w:rsidR="004B004B" w:rsidRDefault="004B004B" w:rsidP="00A73739">
      <w:pPr>
        <w:ind w:left="357"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u w:val="single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Téléphone : 819-773-1685</w:t>
      </w: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u w:val="single"/>
          <w:lang w:val="fr-CA" w:eastAsia="fr-CA"/>
        </w:rPr>
        <w:t xml:space="preserve"> </w:t>
      </w:r>
    </w:p>
    <w:p w14:paraId="08169FEB" w14:textId="7E3846AB" w:rsidR="00A73739" w:rsidRPr="00A73739" w:rsidRDefault="001C0F50" w:rsidP="00A73739">
      <w:pPr>
        <w:ind w:left="357"/>
        <w:rPr>
          <w:rFonts w:ascii="Century Gothic" w:eastAsiaTheme="minorEastAsia" w:hAnsi="Century Gothic" w:cstheme="minorBidi"/>
          <w:color w:val="0000FF"/>
          <w:kern w:val="24"/>
          <w:sz w:val="22"/>
          <w:szCs w:val="22"/>
          <w:u w:val="single"/>
          <w:lang w:val="fr-CA" w:eastAsia="fr-CA"/>
        </w:rPr>
      </w:pPr>
      <w:r w:rsidRPr="001C0F50">
        <w:rPr>
          <w:rFonts w:ascii="Century Gothic" w:eastAsiaTheme="minorEastAsia" w:hAnsi="Century Gothic" w:cstheme="minorBidi"/>
          <w:color w:val="0000FF"/>
          <w:kern w:val="24"/>
          <w:sz w:val="22"/>
          <w:szCs w:val="22"/>
          <w:u w:val="single"/>
          <w:lang w:val="fr-CA" w:eastAsia="fr-CA"/>
        </w:rPr>
        <w:t>http://uqo.ca/direction-services/services-aux-etudiants</w:t>
      </w:r>
    </w:p>
    <w:p w14:paraId="3FDE5B53" w14:textId="77777777" w:rsidR="00FD219F" w:rsidRPr="004B004B" w:rsidRDefault="00FD219F" w:rsidP="00EF4380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50625625" w14:textId="77777777" w:rsidR="00FD219F" w:rsidRPr="004B004B" w:rsidRDefault="00FD219F" w:rsidP="00EF4380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7394391E" w14:textId="77777777" w:rsidR="00EF4380" w:rsidRPr="001460A0" w:rsidRDefault="00EF4380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Report d’examen</w:t>
      </w:r>
    </w:p>
    <w:p w14:paraId="18602DA9" w14:textId="77777777" w:rsidR="00EF4380" w:rsidRPr="001460A0" w:rsidRDefault="00EF4380" w:rsidP="00EF4380">
      <w:pPr>
        <w:spacing w:after="200" w:line="276" w:lineRule="auto"/>
        <w:ind w:left="720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0BA7141E" w14:textId="77777777" w:rsidR="004608F0" w:rsidRDefault="00EF4380" w:rsidP="004608F0">
      <w:pPr>
        <w:rPr>
          <w:rFonts w:ascii="Century Gothic" w:eastAsiaTheme="minorHAnsi" w:hAnsi="Century Gothic" w:cstheme="minorBidi"/>
          <w:b/>
          <w:color w:val="auto"/>
          <w:kern w:val="0"/>
          <w:sz w:val="22"/>
          <w:szCs w:val="22"/>
          <w:lang w:val="fr-CA"/>
        </w:rPr>
      </w:pPr>
      <w:r w:rsidRPr="00F469F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Un</w:t>
      </w:r>
      <w:r w:rsidR="007A08B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</w:t>
      </w:r>
      <w:r w:rsidRPr="00F469F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étudiant</w:t>
      </w:r>
      <w:r w:rsidR="007A08B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e, un étudiant</w:t>
      </w:r>
      <w:r w:rsidRPr="00F469F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peut demander un report d’examen au DÉPARTEMENT dans des circonstances de </w:t>
      </w:r>
      <w:r w:rsidRPr="00F469F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u w:val="single"/>
          <w:lang w:val="fr-CA" w:eastAsia="fr-CA"/>
        </w:rPr>
        <w:t>force majeure</w:t>
      </w:r>
      <w:r w:rsidRPr="00F469F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.</w:t>
      </w:r>
      <w:r w:rsidR="004608F0">
        <w:rPr>
          <w:rFonts w:ascii="Century Gothic" w:eastAsiaTheme="minorHAnsi" w:hAnsi="Century Gothic" w:cstheme="minorBidi"/>
          <w:b/>
          <w:color w:val="auto"/>
          <w:kern w:val="0"/>
          <w:sz w:val="22"/>
          <w:szCs w:val="22"/>
          <w:lang w:val="fr-CA"/>
        </w:rPr>
        <w:t xml:space="preserve"> </w:t>
      </w:r>
    </w:p>
    <w:p w14:paraId="691DD987" w14:textId="77777777" w:rsidR="004608F0" w:rsidRDefault="004608F0" w:rsidP="004608F0">
      <w:pPr>
        <w:rPr>
          <w:rFonts w:ascii="Century Gothic" w:eastAsiaTheme="minorHAnsi" w:hAnsi="Century Gothic" w:cstheme="minorBidi"/>
          <w:b/>
          <w:color w:val="auto"/>
          <w:kern w:val="0"/>
          <w:sz w:val="22"/>
          <w:szCs w:val="22"/>
          <w:lang w:val="fr-CA"/>
        </w:rPr>
      </w:pPr>
    </w:p>
    <w:p w14:paraId="02187356" w14:textId="2569BA85" w:rsidR="00F469FC" w:rsidRDefault="004608F0" w:rsidP="004608F0">
      <w:pPr>
        <w:rPr>
          <w:rFonts w:ascii="Century Gothic" w:eastAsiaTheme="minorHAnsi" w:hAnsi="Century Gothic" w:cstheme="minorBidi"/>
          <w:bCs/>
          <w:color w:val="auto"/>
          <w:kern w:val="0"/>
          <w:sz w:val="22"/>
          <w:szCs w:val="22"/>
          <w:lang w:val="fr-CA"/>
        </w:rPr>
      </w:pPr>
      <w:hyperlink r:id="rId15" w:history="1">
        <w:r w:rsidRPr="00AB446C">
          <w:rPr>
            <w:rStyle w:val="Hyperlien"/>
            <w:rFonts w:ascii="Century Gothic" w:eastAsiaTheme="minorHAnsi" w:hAnsi="Century Gothic" w:cstheme="minorBidi"/>
            <w:bCs/>
            <w:kern w:val="0"/>
            <w:sz w:val="22"/>
            <w:szCs w:val="22"/>
            <w:lang w:val="fr-CA"/>
          </w:rPr>
          <w:t>Dep.scsco@uqo.ca</w:t>
        </w:r>
      </w:hyperlink>
    </w:p>
    <w:p w14:paraId="0F02BA27" w14:textId="77777777" w:rsidR="004608F0" w:rsidRPr="004608F0" w:rsidRDefault="004608F0" w:rsidP="004608F0">
      <w:pPr>
        <w:rPr>
          <w:bCs/>
          <w:lang w:val="fr-CA"/>
        </w:rPr>
      </w:pPr>
    </w:p>
    <w:p w14:paraId="515290F1" w14:textId="72D12ADE" w:rsidR="004608F0" w:rsidRPr="004608F0" w:rsidRDefault="004608F0" w:rsidP="004608F0">
      <w:pPr>
        <w:rPr>
          <w:rFonts w:ascii="Century Gothic" w:eastAsiaTheme="minorHAnsi" w:hAnsi="Century Gothic" w:cstheme="minorBidi"/>
          <w:b/>
          <w:sz w:val="22"/>
          <w:szCs w:val="22"/>
          <w:lang w:val="fr-CA"/>
        </w:rPr>
      </w:pPr>
    </w:p>
    <w:p w14:paraId="7082B425" w14:textId="77777777" w:rsidR="00EF4380" w:rsidRPr="001460A0" w:rsidRDefault="00EF4380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lastRenderedPageBreak/>
        <w:t>Demande de révision de note</w:t>
      </w:r>
    </w:p>
    <w:p w14:paraId="6145F616" w14:textId="77777777" w:rsidR="00EF4380" w:rsidRPr="001460A0" w:rsidRDefault="00EF4380" w:rsidP="00EF4380">
      <w:pPr>
        <w:spacing w:after="200" w:line="276" w:lineRule="auto"/>
        <w:ind w:left="720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53FE9391" w14:textId="77777777" w:rsidR="00EF4380" w:rsidRPr="00ED3066" w:rsidRDefault="00EF4380" w:rsidP="00DF0F52">
      <w:pPr>
        <w:numPr>
          <w:ilvl w:val="0"/>
          <w:numId w:val="17"/>
        </w:numPr>
        <w:tabs>
          <w:tab w:val="clear" w:pos="720"/>
          <w:tab w:val="num" w:pos="360"/>
        </w:tabs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L</w:t>
      </w:r>
      <w:r w:rsidR="00ED3066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e formulaire approprié et les frais de 30$ doivent </w:t>
      </w:r>
      <w:r w:rsidR="00FA28BC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être soumis</w:t>
      </w: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au </w:t>
      </w:r>
      <w:r w:rsidR="00ED3066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Bureau du registraire situé au Pavillon Lucien-Brault, bureau B-0150.</w:t>
      </w:r>
    </w:p>
    <w:p w14:paraId="686FF8E4" w14:textId="77777777" w:rsidR="00ED3066" w:rsidRPr="00ED3066" w:rsidRDefault="00ED3066" w:rsidP="00ED3066">
      <w:pPr>
        <w:ind w:left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hyperlink r:id="rId16" w:history="1">
        <w:r w:rsidRPr="00703B3E">
          <w:rPr>
            <w:rStyle w:val="Hyperlien"/>
            <w:rFonts w:ascii="Century Gothic" w:eastAsiaTheme="minorEastAsia" w:hAnsi="Century Gothic" w:cstheme="minorBidi"/>
            <w:kern w:val="24"/>
            <w:sz w:val="22"/>
            <w:szCs w:val="22"/>
            <w:lang w:val="fr-CA" w:eastAsia="fr-CA"/>
          </w:rPr>
          <w:t>http://uqo.ca/etudiants/revision-notes</w:t>
        </w:r>
      </w:hyperlink>
    </w:p>
    <w:p w14:paraId="2AAC2D27" w14:textId="77777777" w:rsidR="00ED3066" w:rsidRPr="001460A0" w:rsidRDefault="00ED3066" w:rsidP="00ED3066">
      <w:pPr>
        <w:ind w:left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2A4D0158" w14:textId="77777777" w:rsidR="00EF4380" w:rsidRPr="001460A0" w:rsidRDefault="00EF4380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Plagiat et fraude</w:t>
      </w:r>
    </w:p>
    <w:p w14:paraId="67394E14" w14:textId="77777777" w:rsidR="00EF4380" w:rsidRPr="001460A0" w:rsidRDefault="00EF4380" w:rsidP="00DF0F52">
      <w:pPr>
        <w:spacing w:after="200" w:line="276" w:lineRule="auto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1C754F8D" w14:textId="77777777" w:rsidR="00EF4380" w:rsidRPr="001460A0" w:rsidRDefault="00EF4380" w:rsidP="00DF0F52">
      <w:pPr>
        <w:numPr>
          <w:ilvl w:val="0"/>
          <w:numId w:val="18"/>
        </w:numPr>
        <w:tabs>
          <w:tab w:val="clear" w:pos="720"/>
          <w:tab w:val="num" w:pos="-360"/>
        </w:tabs>
        <w:spacing w:after="200"/>
        <w:ind w:left="360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Règlement concernant le plagiat et la fraude :</w:t>
      </w:r>
    </w:p>
    <w:p w14:paraId="5B79987B" w14:textId="1FDACB9A" w:rsidR="00EF4380" w:rsidRDefault="002A2CAF" w:rsidP="00DF0F52">
      <w:pPr>
        <w:ind w:left="360"/>
        <w:rPr>
          <w:rFonts w:ascii="Century Gothic" w:hAnsi="Century Gothic"/>
          <w:color w:val="0000FF"/>
          <w:kern w:val="0"/>
          <w:sz w:val="22"/>
          <w:szCs w:val="22"/>
          <w:lang w:val="fr-CA" w:eastAsia="fr-CA"/>
        </w:rPr>
      </w:pPr>
      <w:hyperlink r:id="rId17" w:history="1">
        <w:r w:rsidRPr="009A71E0">
          <w:rPr>
            <w:rStyle w:val="Hyperlien"/>
            <w:rFonts w:ascii="Century Gothic" w:hAnsi="Century Gothic"/>
            <w:kern w:val="0"/>
            <w:sz w:val="22"/>
            <w:szCs w:val="22"/>
            <w:lang w:val="fr-CA" w:eastAsia="fr-CA"/>
          </w:rPr>
          <w:t>http://uqo.ca/integrite-plagiat/integrite-plagiat</w:t>
        </w:r>
      </w:hyperlink>
    </w:p>
    <w:p w14:paraId="62DB92BA" w14:textId="77777777" w:rsidR="00EF4380" w:rsidRPr="00B4714F" w:rsidRDefault="00EF4380" w:rsidP="00DF0F52">
      <w:pPr>
        <w:numPr>
          <w:ilvl w:val="0"/>
          <w:numId w:val="19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B4714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Tout acte de plagiat ou de fraude doit faire l'objet d'une dénonciation </w:t>
      </w:r>
      <w:r w:rsidR="00B4714F" w:rsidRPr="00B4714F">
        <w:rPr>
          <w:rFonts w:ascii="Century Gothic" w:eastAsiaTheme="minorEastAsia" w:hAnsi="Century Gothic" w:cstheme="minorBidi"/>
          <w:b/>
          <w:bCs/>
          <w:color w:val="000000" w:themeColor="text1"/>
          <w:kern w:val="24"/>
          <w:sz w:val="22"/>
          <w:szCs w:val="22"/>
          <w:lang w:val="fr-CA" w:eastAsia="fr-CA"/>
        </w:rPr>
        <w:t xml:space="preserve">=&gt; </w:t>
      </w:r>
      <w:r w:rsidR="00B4714F" w:rsidRPr="00B4714F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C</w:t>
      </w:r>
      <w:r w:rsidRPr="00B4714F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onvocation au comité de discipline</w:t>
      </w:r>
    </w:p>
    <w:p w14:paraId="1C98E6EE" w14:textId="77777777" w:rsidR="00EF4380" w:rsidRPr="001460A0" w:rsidRDefault="00FA28BC" w:rsidP="00B4714F">
      <w:pPr>
        <w:numPr>
          <w:ilvl w:val="0"/>
          <w:numId w:val="19"/>
        </w:numPr>
        <w:spacing w:before="120"/>
        <w:ind w:left="357" w:hanging="357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Des s</w:t>
      </w:r>
      <w:r w:rsidR="00EF4380"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anctions très sévères p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euvent mener</w:t>
      </w:r>
      <w:r w:rsidR="00EF4380"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à l’expulsion de l’UQO</w:t>
      </w:r>
    </w:p>
    <w:p w14:paraId="30DFE784" w14:textId="77777777" w:rsidR="00EF4380" w:rsidRPr="00B4714F" w:rsidRDefault="00EF4380" w:rsidP="00B4714F">
      <w:pPr>
        <w:numPr>
          <w:ilvl w:val="0"/>
          <w:numId w:val="19"/>
        </w:numPr>
        <w:spacing w:before="120"/>
        <w:ind w:left="357" w:hanging="357"/>
        <w:rPr>
          <w:rFonts w:ascii="Century Gothic" w:hAnsi="Century Gothic"/>
          <w:b/>
          <w:color w:val="auto"/>
          <w:kern w:val="0"/>
          <w:sz w:val="22"/>
          <w:szCs w:val="22"/>
          <w:lang w:val="fr-CA" w:eastAsia="fr-CA"/>
        </w:rPr>
      </w:pPr>
      <w:r w:rsidRPr="00B4714F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ASSUREZ-VOUS DE BIEN COMPRENDRE CE QU’EST LE PLAGIAT ET DE SAVOIR COMMENT CITER VOS SOURCES</w:t>
      </w:r>
    </w:p>
    <w:p w14:paraId="06F823DF" w14:textId="26AA27A9" w:rsidR="00341B9E" w:rsidRPr="00341B9E" w:rsidRDefault="00341B9E" w:rsidP="00341B9E">
      <w:pPr>
        <w:numPr>
          <w:ilvl w:val="0"/>
          <w:numId w:val="19"/>
        </w:numPr>
        <w:spacing w:before="120"/>
        <w:ind w:left="357" w:hanging="357"/>
        <w:rPr>
          <w:rFonts w:ascii="Century Gothic" w:hAnsi="Century Gothic"/>
          <w:b/>
          <w:color w:val="auto"/>
          <w:kern w:val="0"/>
          <w:sz w:val="22"/>
          <w:szCs w:val="22"/>
          <w:lang w:val="fr-CA" w:eastAsia="fr-CA"/>
        </w:rPr>
      </w:pPr>
      <w:r w:rsidRPr="00341B9E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Atelier sur le plagiat</w:t>
      </w:r>
      <w:r w:rsidR="00E16725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, formation obligatoire</w:t>
      </w:r>
      <w:r w:rsidR="007B4C6C">
        <w:rPr>
          <w:rFonts w:ascii="Century Gothic" w:eastAsiaTheme="minorEastAsia" w:hAnsi="Century Gothic" w:cstheme="minorBidi"/>
          <w:b/>
          <w:color w:val="000000" w:themeColor="text1"/>
          <w:kern w:val="24"/>
          <w:sz w:val="22"/>
          <w:szCs w:val="22"/>
          <w:lang w:val="fr-CA" w:eastAsia="fr-CA"/>
        </w:rPr>
        <w:t> :</w:t>
      </w:r>
    </w:p>
    <w:p w14:paraId="5496CFB6" w14:textId="77777777" w:rsidR="007B4C6C" w:rsidRDefault="007B4C6C" w:rsidP="00EF4380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2F19DB53" w14:textId="688895A3" w:rsidR="00B4714F" w:rsidRPr="007B4C6C" w:rsidRDefault="007B4C6C" w:rsidP="00EF4380">
      <w:pPr>
        <w:rPr>
          <w:rFonts w:ascii="Century Gothic" w:hAnsi="Century Gothic"/>
          <w:bCs/>
          <w:color w:val="946F06"/>
          <w:sz w:val="22"/>
          <w:szCs w:val="22"/>
          <w:lang w:val="fr-CA"/>
        </w:rPr>
      </w:pPr>
      <w:hyperlink r:id="rId18" w:history="1">
        <w:r w:rsidRPr="005B78F9">
          <w:rPr>
            <w:rStyle w:val="Hyperlien"/>
            <w:rFonts w:ascii="Century Gothic" w:hAnsi="Century Gothic"/>
            <w:bCs/>
            <w:sz w:val="22"/>
            <w:szCs w:val="22"/>
            <w:lang w:val="fr-CA"/>
          </w:rPr>
          <w:t>https://uqo.ca/integrite/capsules-video-ressources</w:t>
        </w:r>
      </w:hyperlink>
    </w:p>
    <w:p w14:paraId="6E8A3A8B" w14:textId="77777777" w:rsidR="007B4C6C" w:rsidRPr="00ED3066" w:rsidRDefault="007B4C6C" w:rsidP="00EF4380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0DFFDADE" w14:textId="77777777" w:rsidR="00EF4380" w:rsidRPr="001460A0" w:rsidRDefault="00EF4380" w:rsidP="00EF4380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Qualité du français</w:t>
      </w:r>
    </w:p>
    <w:p w14:paraId="2B7C36B7" w14:textId="77777777" w:rsidR="00E955C5" w:rsidRPr="001460A0" w:rsidRDefault="00E955C5" w:rsidP="00E955C5">
      <w:pPr>
        <w:spacing w:after="200" w:line="276" w:lineRule="auto"/>
        <w:ind w:left="425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574BC992" w14:textId="40363488" w:rsidR="00EF4380" w:rsidRPr="001460A0" w:rsidRDefault="00EF4380" w:rsidP="00B4714F">
      <w:pPr>
        <w:numPr>
          <w:ilvl w:val="0"/>
          <w:numId w:val="20"/>
        </w:numPr>
        <w:tabs>
          <w:tab w:val="clear" w:pos="720"/>
          <w:tab w:val="num" w:pos="76"/>
        </w:tabs>
        <w:spacing w:after="200"/>
        <w:ind w:left="425" w:hanging="425"/>
        <w:contextualSpacing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Tous les étudiant</w:t>
      </w:r>
      <w:r w:rsidR="007A08B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e</w:t>
      </w: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s</w:t>
      </w:r>
      <w:r w:rsidR="007A08B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, 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les </w:t>
      </w:r>
      <w:r w:rsidR="007A08B1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étudiants</w:t>
      </w: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doivent satisfaire à l’exigence relative à la qualité du français. </w:t>
      </w:r>
    </w:p>
    <w:p w14:paraId="1180BDA2" w14:textId="77777777" w:rsidR="00EF4380" w:rsidRPr="001460A0" w:rsidRDefault="00EF4380" w:rsidP="00B4714F">
      <w:pPr>
        <w:spacing w:before="115"/>
        <w:ind w:left="425" w:hanging="425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ab/>
      </w:r>
      <w:r w:rsidRPr="00B4714F">
        <w:rPr>
          <w:rFonts w:ascii="Century Gothic" w:eastAsiaTheme="minorEastAsia" w:hAnsi="Century Gothic" w:cstheme="minorBidi"/>
          <w:color w:val="0000FF"/>
          <w:kern w:val="24"/>
          <w:sz w:val="22"/>
          <w:szCs w:val="22"/>
          <w:u w:val="single"/>
          <w:lang w:val="fr-CA" w:eastAsia="fr-CA"/>
        </w:rPr>
        <w:t>http://uqo.ca/etudiants/politique-sur-la-qualite-du-francais</w:t>
      </w:r>
    </w:p>
    <w:p w14:paraId="12F7B04B" w14:textId="77777777" w:rsidR="00EF4380" w:rsidRPr="001460A0" w:rsidRDefault="00EF4380" w:rsidP="00B4714F">
      <w:pPr>
        <w:numPr>
          <w:ilvl w:val="0"/>
          <w:numId w:val="21"/>
        </w:numPr>
        <w:spacing w:before="120"/>
        <w:ind w:left="425" w:hanging="425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Jusqu’à 20% des points peuvent être soustraits en raison de la mauvaise qualité du français. </w:t>
      </w:r>
    </w:p>
    <w:p w14:paraId="4332E8D0" w14:textId="013989E6" w:rsidR="00EF4380" w:rsidRPr="001460A0" w:rsidRDefault="00EF4380" w:rsidP="00B4714F">
      <w:pPr>
        <w:numPr>
          <w:ilvl w:val="0"/>
          <w:numId w:val="21"/>
        </w:numPr>
        <w:spacing w:before="120"/>
        <w:ind w:left="425" w:hanging="425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Centre d’aide en français écrit – CAFÉ (</w:t>
      </w:r>
      <w:r w:rsidRPr="00B4714F">
        <w:rPr>
          <w:rFonts w:ascii="Century Gothic" w:eastAsiaTheme="minorEastAsia" w:hAnsi="Century Gothic" w:cstheme="minorBidi"/>
          <w:color w:val="0000FF"/>
          <w:kern w:val="24"/>
          <w:sz w:val="22"/>
          <w:szCs w:val="22"/>
          <w:u w:val="single"/>
          <w:lang w:val="fr-CA" w:eastAsia="fr-CA"/>
        </w:rPr>
        <w:t>cafegat@uqo.ca</w:t>
      </w:r>
      <w:r w:rsidR="005B14C5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) : ateliers de </w:t>
      </w:r>
      <w:r w:rsidR="00B4714F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grammaire, monitorat en français écrit et</w:t>
      </w: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 xml:space="preserve"> consultation libre en français écrit.</w:t>
      </w:r>
    </w:p>
    <w:p w14:paraId="0CC31097" w14:textId="77777777" w:rsidR="00706461" w:rsidRDefault="00706461" w:rsidP="00706461">
      <w:pPr>
        <w:spacing w:after="200" w:line="276" w:lineRule="auto"/>
        <w:contextualSpacing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7B222905" w14:textId="77777777" w:rsidR="00E92450" w:rsidRDefault="00E92450" w:rsidP="00706461">
      <w:pPr>
        <w:spacing w:after="200" w:line="276" w:lineRule="auto"/>
        <w:contextualSpacing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78866CD5" w14:textId="77777777" w:rsidR="00E92450" w:rsidRDefault="00E92450" w:rsidP="00706461">
      <w:pPr>
        <w:spacing w:after="200" w:line="276" w:lineRule="auto"/>
        <w:contextualSpacing/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</w:pPr>
    </w:p>
    <w:p w14:paraId="005AAEBC" w14:textId="77777777" w:rsidR="008948E8" w:rsidRPr="001460A0" w:rsidRDefault="008948E8" w:rsidP="008948E8">
      <w:pPr>
        <w:spacing w:line="216" w:lineRule="auto"/>
        <w:rPr>
          <w:rFonts w:ascii="Century Gothic" w:hAnsi="Century Gothic"/>
          <w:b/>
          <w:color w:val="946F06"/>
          <w:sz w:val="28"/>
          <w:szCs w:val="28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</w:rPr>
        <w:t>Le Conseil de module</w:t>
      </w:r>
    </w:p>
    <w:p w14:paraId="31EE0152" w14:textId="77777777" w:rsidR="008948E8" w:rsidRPr="001460A0" w:rsidRDefault="008948E8" w:rsidP="008948E8">
      <w:pPr>
        <w:rPr>
          <w:rFonts w:ascii="Century Gothic" w:hAnsi="Century Gothic"/>
          <w:lang w:val="fr-CA"/>
        </w:rPr>
      </w:pPr>
    </w:p>
    <w:p w14:paraId="47CDB1B2" w14:textId="672D7A94" w:rsidR="00F10614" w:rsidRPr="00F10614" w:rsidRDefault="00BA2127" w:rsidP="00F10614">
      <w:pPr>
        <w:pStyle w:val="Paragraphedeliste"/>
        <w:numPr>
          <w:ilvl w:val="0"/>
          <w:numId w:val="4"/>
        </w:numPr>
        <w:tabs>
          <w:tab w:val="clear" w:pos="360"/>
          <w:tab w:val="num" w:pos="426"/>
        </w:tabs>
        <w:ind w:left="0" w:firstLine="66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n-CA"/>
        </w:rPr>
        <w:t>Mandat</w:t>
      </w:r>
      <w:r w:rsidR="008948E8"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n-CA"/>
        </w:rPr>
        <w:t xml:space="preserve"> 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n-CA"/>
        </w:rPr>
        <w:t>:</w:t>
      </w:r>
      <w:proofErr w:type="gramEnd"/>
    </w:p>
    <w:p w14:paraId="5379F592" w14:textId="77777777" w:rsidR="008948E8" w:rsidRPr="001460A0" w:rsidRDefault="008948E8" w:rsidP="008948E8">
      <w:pPr>
        <w:pStyle w:val="Paragraphedeliste"/>
        <w:numPr>
          <w:ilvl w:val="1"/>
          <w:numId w:val="2"/>
        </w:numPr>
        <w:spacing w:before="60"/>
        <w:ind w:left="714" w:hanging="357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Définir les objectifs des programmes relevant du module</w:t>
      </w:r>
    </w:p>
    <w:p w14:paraId="08CEB849" w14:textId="77777777" w:rsidR="008948E8" w:rsidRPr="001460A0" w:rsidRDefault="008948E8" w:rsidP="008948E8">
      <w:pPr>
        <w:pStyle w:val="Paragraphedeliste"/>
        <w:numPr>
          <w:ilvl w:val="1"/>
          <w:numId w:val="2"/>
        </w:numPr>
        <w:spacing w:before="60"/>
        <w:ind w:left="714" w:hanging="357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Évaluer et réviser périodiquement ces programmes</w:t>
      </w:r>
    </w:p>
    <w:p w14:paraId="1B45EBDA" w14:textId="77777777" w:rsidR="00F10614" w:rsidRPr="00F10614" w:rsidRDefault="008948E8" w:rsidP="00F10614">
      <w:pPr>
        <w:pStyle w:val="Paragraphedeliste"/>
        <w:numPr>
          <w:ilvl w:val="1"/>
          <w:numId w:val="2"/>
        </w:numPr>
        <w:spacing w:before="60"/>
        <w:ind w:left="714" w:hanging="357"/>
        <w:contextualSpacing w:val="0"/>
        <w:rPr>
          <w:rFonts w:ascii="Century Gothic" w:hAnsi="Century Gothic"/>
          <w:sz w:val="22"/>
          <w:szCs w:val="22"/>
        </w:rPr>
      </w:pPr>
      <w:r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Analyser l’évaluation des enseignements par les étudiant</w:t>
      </w:r>
      <w:r w:rsidR="00F10614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e</w:t>
      </w:r>
      <w:r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s</w:t>
      </w:r>
      <w:r w:rsidR="00F10614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, les étudiants</w:t>
      </w:r>
    </w:p>
    <w:p w14:paraId="7FDEB34B" w14:textId="77777777" w:rsidR="00F10614" w:rsidRPr="00F10614" w:rsidRDefault="008948E8" w:rsidP="00F10614">
      <w:pPr>
        <w:pStyle w:val="Paragraphedeliste"/>
        <w:numPr>
          <w:ilvl w:val="0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Compo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sition (nomination en octobre) </w:t>
      </w:r>
    </w:p>
    <w:p w14:paraId="528EAC1F" w14:textId="195268CE" w:rsidR="00F10614" w:rsidRPr="00F10614" w:rsidRDefault="00E92450" w:rsidP="00F10614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6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étudiantes,</w:t>
      </w:r>
      <w:r w:rsidR="007A08B1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étudiants</w:t>
      </w:r>
    </w:p>
    <w:p w14:paraId="7AA74FF6" w14:textId="3BEE744B" w:rsidR="00F10614" w:rsidRPr="00F10614" w:rsidRDefault="00916B19" w:rsidP="00F10614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2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</w:t>
      </w:r>
      <w:r w:rsidR="00C76A8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personne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s</w:t>
      </w:r>
      <w:r w:rsidR="00C76A8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représentant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e</w:t>
      </w: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s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du milieu socio-économique</w:t>
      </w:r>
    </w:p>
    <w:p w14:paraId="6C9AE46F" w14:textId="55C5B07F" w:rsidR="00F10614" w:rsidRPr="00F10614" w:rsidRDefault="007A08B1" w:rsidP="00F10614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2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</w:t>
      </w:r>
      <w:r w:rsidR="00C76A8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personnes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chargé</w:t>
      </w:r>
      <w:r w:rsidR="00C76A8A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e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s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de cours</w:t>
      </w:r>
    </w:p>
    <w:p w14:paraId="4EB45DE5" w14:textId="456FFA11" w:rsidR="00F10614" w:rsidRPr="00F10614" w:rsidRDefault="00E92450" w:rsidP="00F10614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3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professeur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e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s</w:t>
      </w:r>
      <w:r w:rsid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, professeurs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</w:t>
      </w:r>
    </w:p>
    <w:p w14:paraId="2DC8F18A" w14:textId="4B84560A" w:rsidR="008948E8" w:rsidRPr="00F10614" w:rsidRDefault="00587019" w:rsidP="00F10614">
      <w:pPr>
        <w:pStyle w:val="Paragraphedeliste"/>
        <w:numPr>
          <w:ilvl w:val="1"/>
          <w:numId w:val="2"/>
        </w:numPr>
        <w:spacing w:before="60"/>
        <w:contextualSpacing w:val="0"/>
        <w:rPr>
          <w:rFonts w:ascii="Century Gothic" w:hAnsi="Century Gothic"/>
          <w:sz w:val="22"/>
          <w:szCs w:val="22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D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irect</w:t>
      </w:r>
      <w:r w:rsidR="00E92450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>eur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</w:rPr>
        <w:t xml:space="preserve"> du mod</w:t>
      </w:r>
      <w:r w:rsidR="008948E8" w:rsidRPr="00F10614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n-CA"/>
        </w:rPr>
        <w:t>ule</w:t>
      </w:r>
    </w:p>
    <w:p w14:paraId="10E712E1" w14:textId="77777777" w:rsidR="00B4714F" w:rsidRDefault="00B4714F" w:rsidP="005B0B78">
      <w:pPr>
        <w:rPr>
          <w:rFonts w:ascii="Century Gothic" w:hAnsi="Century Gothic"/>
          <w:b/>
          <w:color w:val="946F06"/>
          <w:sz w:val="22"/>
          <w:szCs w:val="22"/>
          <w:lang w:val="fr-CA"/>
        </w:rPr>
      </w:pPr>
    </w:p>
    <w:p w14:paraId="28D34471" w14:textId="304744A9" w:rsidR="005B0B78" w:rsidRPr="001460A0" w:rsidRDefault="005B0B78" w:rsidP="005B0B78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Représenta</w:t>
      </w:r>
      <w:r w:rsidR="00B67D1C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tion</w:t>
      </w: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 xml:space="preserve"> étudiant</w:t>
      </w:r>
      <w:r w:rsidR="00B67D1C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t>e</w:t>
      </w:r>
    </w:p>
    <w:p w14:paraId="4BF566C9" w14:textId="77777777" w:rsidR="002B5694" w:rsidRPr="001460A0" w:rsidRDefault="002B5694" w:rsidP="002B5694">
      <w:pPr>
        <w:pStyle w:val="Paragraphedeliste"/>
        <w:spacing w:after="200" w:line="276" w:lineRule="auto"/>
        <w:ind w:left="1080"/>
        <w:rPr>
          <w:rFonts w:ascii="Century Gothic" w:hAnsi="Century Gothic"/>
          <w:sz w:val="22"/>
          <w:szCs w:val="22"/>
        </w:rPr>
      </w:pPr>
    </w:p>
    <w:p w14:paraId="20750EA7" w14:textId="3A5D7003" w:rsidR="00266E00" w:rsidRPr="001460A0" w:rsidRDefault="00B67D1C" w:rsidP="002B3522">
      <w:pPr>
        <w:pStyle w:val="Paragraphedeliste"/>
        <w:numPr>
          <w:ilvl w:val="0"/>
          <w:numId w:val="27"/>
        </w:numPr>
        <w:tabs>
          <w:tab w:val="clear" w:pos="1080"/>
          <w:tab w:val="num" w:pos="426"/>
        </w:tabs>
        <w:ind w:left="426" w:hanging="426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Personne d</w:t>
      </w:r>
      <w:r w:rsidR="005B0B78" w:rsidRPr="001460A0">
        <w:rPr>
          <w:rFonts w:ascii="Century Gothic" w:hAnsi="Century Gothic"/>
          <w:sz w:val="22"/>
          <w:szCs w:val="22"/>
        </w:rPr>
        <w:t>élégué</w:t>
      </w:r>
      <w:r>
        <w:rPr>
          <w:rFonts w:ascii="Century Gothic" w:hAnsi="Century Gothic"/>
          <w:sz w:val="22"/>
          <w:szCs w:val="22"/>
        </w:rPr>
        <w:t>e</w:t>
      </w:r>
      <w:r w:rsidR="005B0B78" w:rsidRPr="001460A0">
        <w:rPr>
          <w:rFonts w:ascii="Century Gothic" w:hAnsi="Century Gothic"/>
          <w:sz w:val="22"/>
          <w:szCs w:val="22"/>
        </w:rPr>
        <w:t xml:space="preserve"> de classe</w:t>
      </w:r>
    </w:p>
    <w:p w14:paraId="45BFEA25" w14:textId="6D9F0AF8" w:rsidR="005B0B78" w:rsidRPr="001460A0" w:rsidRDefault="005B0B78" w:rsidP="002B3522">
      <w:pPr>
        <w:pStyle w:val="Paragraphedeliste"/>
        <w:numPr>
          <w:ilvl w:val="1"/>
          <w:numId w:val="27"/>
        </w:numPr>
        <w:spacing w:before="120"/>
        <w:ind w:left="993" w:hanging="284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hAnsi="Century Gothic"/>
          <w:sz w:val="22"/>
          <w:szCs w:val="22"/>
        </w:rPr>
        <w:t>Nommé</w:t>
      </w:r>
      <w:r w:rsidR="00B67D1C">
        <w:rPr>
          <w:rFonts w:ascii="Century Gothic" w:hAnsi="Century Gothic"/>
          <w:sz w:val="22"/>
          <w:szCs w:val="22"/>
        </w:rPr>
        <w:t>e</w:t>
      </w:r>
      <w:r w:rsidRPr="001460A0">
        <w:rPr>
          <w:rFonts w:ascii="Century Gothic" w:hAnsi="Century Gothic"/>
          <w:sz w:val="22"/>
          <w:szCs w:val="22"/>
        </w:rPr>
        <w:t xml:space="preserve"> dès la première séance de cours</w:t>
      </w:r>
      <w:r w:rsidR="002B3522">
        <w:rPr>
          <w:rFonts w:ascii="Century Gothic" w:hAnsi="Century Gothic"/>
          <w:sz w:val="22"/>
          <w:szCs w:val="22"/>
        </w:rPr>
        <w:t>.</w:t>
      </w:r>
    </w:p>
    <w:p w14:paraId="6E86603C" w14:textId="77777777" w:rsidR="005B0B78" w:rsidRPr="001460A0" w:rsidRDefault="005B0B78" w:rsidP="002B3522">
      <w:pPr>
        <w:pStyle w:val="Paragraphedeliste"/>
        <w:numPr>
          <w:ilvl w:val="1"/>
          <w:numId w:val="27"/>
        </w:numPr>
        <w:spacing w:before="120"/>
        <w:ind w:left="993" w:hanging="284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hAnsi="Century Gothic"/>
          <w:sz w:val="22"/>
          <w:szCs w:val="22"/>
        </w:rPr>
        <w:t>Rôles :</w:t>
      </w:r>
    </w:p>
    <w:p w14:paraId="3426D2FC" w14:textId="471FF28A" w:rsidR="005B0B78" w:rsidRPr="001460A0" w:rsidRDefault="005B0B78" w:rsidP="002B3522">
      <w:pPr>
        <w:pStyle w:val="Paragraphedeliste"/>
        <w:numPr>
          <w:ilvl w:val="2"/>
          <w:numId w:val="27"/>
        </w:numPr>
        <w:spacing w:before="60"/>
        <w:ind w:left="1276" w:hanging="284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hAnsi="Century Gothic"/>
          <w:sz w:val="22"/>
          <w:szCs w:val="22"/>
        </w:rPr>
        <w:t xml:space="preserve">Porte-parole du groupe auprès </w:t>
      </w:r>
      <w:r w:rsidR="00B67D1C">
        <w:rPr>
          <w:rFonts w:ascii="Century Gothic" w:hAnsi="Century Gothic"/>
          <w:sz w:val="22"/>
          <w:szCs w:val="22"/>
        </w:rPr>
        <w:t>de l’enseignante, l’enseignant</w:t>
      </w:r>
    </w:p>
    <w:p w14:paraId="5078EAAF" w14:textId="1E9961C2" w:rsidR="005B0B78" w:rsidRPr="001460A0" w:rsidRDefault="005B0B78" w:rsidP="002B3522">
      <w:pPr>
        <w:pStyle w:val="Paragraphedeliste"/>
        <w:numPr>
          <w:ilvl w:val="2"/>
          <w:numId w:val="27"/>
        </w:numPr>
        <w:spacing w:before="60"/>
        <w:ind w:left="1276" w:hanging="284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hAnsi="Century Gothic"/>
          <w:sz w:val="22"/>
          <w:szCs w:val="22"/>
        </w:rPr>
        <w:t>Porte-parole du g</w:t>
      </w:r>
      <w:r w:rsidR="00587019">
        <w:rPr>
          <w:rFonts w:ascii="Century Gothic" w:hAnsi="Century Gothic"/>
          <w:sz w:val="22"/>
          <w:szCs w:val="22"/>
        </w:rPr>
        <w:t xml:space="preserve">roupe auprès du directeur du </w:t>
      </w:r>
      <w:r w:rsidRPr="001460A0">
        <w:rPr>
          <w:rFonts w:ascii="Century Gothic" w:hAnsi="Century Gothic"/>
          <w:sz w:val="22"/>
          <w:szCs w:val="22"/>
        </w:rPr>
        <w:t>département</w:t>
      </w:r>
    </w:p>
    <w:p w14:paraId="49D00CF2" w14:textId="50079B5C" w:rsidR="005B0B78" w:rsidRPr="001460A0" w:rsidRDefault="005B0B78" w:rsidP="002B3522">
      <w:pPr>
        <w:pStyle w:val="Paragraphedeliste"/>
        <w:numPr>
          <w:ilvl w:val="2"/>
          <w:numId w:val="27"/>
        </w:numPr>
        <w:spacing w:before="60"/>
        <w:ind w:left="1276" w:hanging="284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hAnsi="Century Gothic"/>
          <w:sz w:val="22"/>
          <w:szCs w:val="22"/>
        </w:rPr>
        <w:t>Porte-parole du groupe auprès de la direct</w:t>
      </w:r>
      <w:r w:rsidR="00587019">
        <w:rPr>
          <w:rFonts w:ascii="Century Gothic" w:hAnsi="Century Gothic"/>
          <w:sz w:val="22"/>
          <w:szCs w:val="22"/>
        </w:rPr>
        <w:t>rice</w:t>
      </w:r>
      <w:r w:rsidRPr="001460A0">
        <w:rPr>
          <w:rFonts w:ascii="Century Gothic" w:hAnsi="Century Gothic"/>
          <w:sz w:val="22"/>
          <w:szCs w:val="22"/>
        </w:rPr>
        <w:t xml:space="preserve"> du module</w:t>
      </w:r>
    </w:p>
    <w:p w14:paraId="4D8D83CB" w14:textId="77777777" w:rsidR="005B0B78" w:rsidRPr="001460A0" w:rsidRDefault="005B0B78" w:rsidP="002B3522">
      <w:pPr>
        <w:pStyle w:val="Paragraphedeliste"/>
        <w:numPr>
          <w:ilvl w:val="2"/>
          <w:numId w:val="27"/>
        </w:numPr>
        <w:spacing w:before="60"/>
        <w:ind w:left="1276" w:hanging="284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hAnsi="Century Gothic"/>
          <w:sz w:val="22"/>
          <w:szCs w:val="22"/>
        </w:rPr>
        <w:t>Voit au bon déroulement des évaluations d’enseignements</w:t>
      </w:r>
    </w:p>
    <w:p w14:paraId="4905E175" w14:textId="0B3352E1" w:rsidR="005B0B78" w:rsidRPr="001460A0" w:rsidRDefault="005B0B78" w:rsidP="00B85BA2">
      <w:pPr>
        <w:pStyle w:val="Paragraphedeliste"/>
        <w:numPr>
          <w:ilvl w:val="0"/>
          <w:numId w:val="27"/>
        </w:numPr>
        <w:tabs>
          <w:tab w:val="clear" w:pos="1080"/>
          <w:tab w:val="num" w:pos="426"/>
        </w:tabs>
        <w:spacing w:before="120"/>
        <w:ind w:left="426" w:hanging="426"/>
        <w:contextualSpacing w:val="0"/>
        <w:rPr>
          <w:rFonts w:ascii="Century Gothic" w:hAnsi="Century Gothic"/>
          <w:sz w:val="22"/>
          <w:szCs w:val="22"/>
        </w:rPr>
      </w:pPr>
      <w:r w:rsidRPr="001460A0">
        <w:rPr>
          <w:rFonts w:ascii="Century Gothic" w:hAnsi="Century Gothic"/>
          <w:sz w:val="22"/>
          <w:szCs w:val="22"/>
        </w:rPr>
        <w:t>Conseil de module</w:t>
      </w:r>
    </w:p>
    <w:p w14:paraId="717646CC" w14:textId="77777777" w:rsidR="007E412D" w:rsidRPr="007E412D" w:rsidRDefault="005B0B78" w:rsidP="007E412D">
      <w:pPr>
        <w:pStyle w:val="Paragraphedeliste"/>
        <w:numPr>
          <w:ilvl w:val="0"/>
          <w:numId w:val="27"/>
        </w:numPr>
        <w:tabs>
          <w:tab w:val="clear" w:pos="1080"/>
          <w:tab w:val="num" w:pos="709"/>
        </w:tabs>
        <w:spacing w:before="120"/>
        <w:ind w:left="426" w:hanging="426"/>
        <w:contextualSpacing w:val="0"/>
        <w:rPr>
          <w:rStyle w:val="Hyperlien"/>
          <w:rFonts w:ascii="Century Gothic" w:hAnsi="Century Gothic"/>
          <w:color w:val="auto"/>
          <w:sz w:val="22"/>
          <w:szCs w:val="22"/>
          <w:u w:val="none"/>
        </w:rPr>
      </w:pPr>
      <w:r w:rsidRPr="001460A0">
        <w:rPr>
          <w:rFonts w:ascii="Century Gothic" w:hAnsi="Century Gothic"/>
          <w:sz w:val="22"/>
          <w:szCs w:val="22"/>
        </w:rPr>
        <w:t xml:space="preserve">Association étudiante du module des sciences sociales (AEMSS) : </w:t>
      </w:r>
      <w:hyperlink r:id="rId19" w:history="1">
        <w:r w:rsidRPr="001460A0">
          <w:rPr>
            <w:rStyle w:val="Hyperlien"/>
            <w:rFonts w:ascii="Century Gothic" w:hAnsi="Century Gothic"/>
            <w:sz w:val="22"/>
            <w:szCs w:val="22"/>
          </w:rPr>
          <w:t>aemss@uqo.ca</w:t>
        </w:r>
      </w:hyperlink>
    </w:p>
    <w:p w14:paraId="3DB16D04" w14:textId="77777777" w:rsidR="007E412D" w:rsidRDefault="005B0B78" w:rsidP="007E412D">
      <w:pPr>
        <w:pStyle w:val="Paragraphedeliste"/>
        <w:numPr>
          <w:ilvl w:val="0"/>
          <w:numId w:val="27"/>
        </w:numPr>
        <w:tabs>
          <w:tab w:val="clear" w:pos="1080"/>
          <w:tab w:val="num" w:pos="709"/>
        </w:tabs>
        <w:spacing w:before="120"/>
        <w:ind w:left="426" w:hanging="426"/>
        <w:contextualSpacing w:val="0"/>
        <w:rPr>
          <w:rFonts w:ascii="Century Gothic" w:hAnsi="Century Gothic"/>
          <w:sz w:val="22"/>
          <w:szCs w:val="22"/>
        </w:rPr>
      </w:pPr>
      <w:r w:rsidRPr="007E412D">
        <w:rPr>
          <w:rFonts w:ascii="Century Gothic" w:hAnsi="Century Gothic"/>
          <w:sz w:val="22"/>
          <w:szCs w:val="22"/>
        </w:rPr>
        <w:t>Association générale des étudiants (AGE)</w:t>
      </w:r>
      <w:r w:rsidR="007E412D">
        <w:rPr>
          <w:rFonts w:ascii="Century Gothic" w:hAnsi="Century Gothic"/>
          <w:sz w:val="22"/>
          <w:szCs w:val="22"/>
        </w:rPr>
        <w:t xml:space="preserve"> : </w:t>
      </w:r>
      <w:r w:rsidR="007E412D" w:rsidRPr="007E412D">
        <w:rPr>
          <w:rFonts w:ascii="Century Gothic" w:hAnsi="Century Gothic"/>
          <w:sz w:val="22"/>
          <w:szCs w:val="22"/>
        </w:rPr>
        <w:t xml:space="preserve"> </w:t>
      </w:r>
      <w:hyperlink r:id="rId20" w:history="1">
        <w:r w:rsidR="007E412D" w:rsidRPr="00E9027C">
          <w:rPr>
            <w:rStyle w:val="Hyperlien"/>
            <w:rFonts w:ascii="Century Gothic" w:hAnsi="Century Gothic"/>
            <w:sz w:val="22"/>
            <w:szCs w:val="22"/>
          </w:rPr>
          <w:t>age@uqo.ca</w:t>
        </w:r>
      </w:hyperlink>
    </w:p>
    <w:p w14:paraId="4D74D2BC" w14:textId="686CBE85" w:rsidR="00587019" w:rsidRDefault="00587019" w:rsidP="007E412D">
      <w:pPr>
        <w:pStyle w:val="Paragraphedeliste"/>
        <w:ind w:left="425"/>
        <w:contextualSpacing w:val="0"/>
        <w:rPr>
          <w:rStyle w:val="Hyperlien"/>
          <w:rFonts w:ascii="Century Gothic" w:hAnsi="Century Gothic"/>
          <w:sz w:val="22"/>
          <w:szCs w:val="22"/>
        </w:rPr>
      </w:pPr>
    </w:p>
    <w:p w14:paraId="2ED5ED07" w14:textId="77B06B7F" w:rsidR="00587019" w:rsidRDefault="00587019" w:rsidP="007E412D">
      <w:pPr>
        <w:pStyle w:val="Paragraphedeliste"/>
        <w:ind w:left="425"/>
        <w:contextualSpacing w:val="0"/>
        <w:rPr>
          <w:rStyle w:val="Hyperlien"/>
          <w:rFonts w:ascii="Century Gothic" w:hAnsi="Century Gothic"/>
          <w:sz w:val="22"/>
          <w:szCs w:val="22"/>
        </w:rPr>
      </w:pPr>
    </w:p>
    <w:p w14:paraId="381EF812" w14:textId="77777777" w:rsidR="00E92450" w:rsidRDefault="00E92450" w:rsidP="00156F16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</w:p>
    <w:p w14:paraId="32F7DA2A" w14:textId="77777777" w:rsidR="00E92450" w:rsidRDefault="00E92450" w:rsidP="00156F16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</w:p>
    <w:p w14:paraId="6B3AF7DA" w14:textId="77777777" w:rsidR="00E92450" w:rsidRDefault="00E92450" w:rsidP="00156F16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</w:p>
    <w:p w14:paraId="4FC8862B" w14:textId="69793D8B" w:rsidR="00232DC8" w:rsidRPr="007D1EFF" w:rsidRDefault="00232DC8" w:rsidP="00156F16">
      <w:pPr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  <w:lang w:val="fr-CA"/>
        </w:rPr>
        <w:lastRenderedPageBreak/>
        <w:t>Bourses internes d’études</w:t>
      </w:r>
    </w:p>
    <w:p w14:paraId="38B0A794" w14:textId="77777777" w:rsidR="00232DC8" w:rsidRDefault="00232DC8" w:rsidP="00156F16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</w:p>
    <w:p w14:paraId="530EE5CB" w14:textId="77777777" w:rsidR="007E412D" w:rsidRPr="007E412D" w:rsidRDefault="007E412D" w:rsidP="00156F16">
      <w:pPr>
        <w:numPr>
          <w:ilvl w:val="0"/>
          <w:numId w:val="23"/>
        </w:numPr>
        <w:ind w:left="425" w:hanging="425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Fondation de l’UQO</w:t>
      </w:r>
    </w:p>
    <w:p w14:paraId="7581386C" w14:textId="5CFCFCF4" w:rsidR="005812DA" w:rsidRPr="007E412D" w:rsidRDefault="005812DA" w:rsidP="00156F16">
      <w:pPr>
        <w:ind w:left="425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hyperlink r:id="rId21" w:history="1">
        <w:r w:rsidRPr="009A71E0">
          <w:rPr>
            <w:rStyle w:val="Hyperlien"/>
            <w:rFonts w:ascii="Century Gothic" w:hAnsi="Century Gothic"/>
            <w:kern w:val="0"/>
            <w:sz w:val="22"/>
            <w:szCs w:val="22"/>
            <w:lang w:val="fr-CA" w:eastAsia="fr-CA"/>
          </w:rPr>
          <w:t>http://uqo.ca/fondation/liste-bourses</w:t>
        </w:r>
      </w:hyperlink>
    </w:p>
    <w:p w14:paraId="199DE784" w14:textId="3FD887BC" w:rsidR="007E412D" w:rsidRDefault="00232DC8" w:rsidP="00156F16">
      <w:pPr>
        <w:numPr>
          <w:ilvl w:val="0"/>
          <w:numId w:val="23"/>
        </w:numPr>
        <w:spacing w:before="120"/>
        <w:ind w:left="993" w:hanging="284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fr-CA" w:eastAsia="fr-CA"/>
        </w:rPr>
        <w:t>Bourses d’excellence à l’admission de l’UQO</w:t>
      </w:r>
    </w:p>
    <w:p w14:paraId="2A6125E1" w14:textId="4517428F" w:rsidR="004B69D2" w:rsidRPr="007E412D" w:rsidRDefault="004B69D2" w:rsidP="00156F16">
      <w:pPr>
        <w:numPr>
          <w:ilvl w:val="0"/>
          <w:numId w:val="23"/>
        </w:numPr>
        <w:spacing w:before="120"/>
        <w:ind w:left="993" w:hanging="284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7E412D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Bourse</w:t>
      </w: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s</w:t>
      </w:r>
      <w:r w:rsidRPr="007E412D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d’excellence</w:t>
      </w: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de l</w:t>
      </w:r>
      <w:r w:rsidR="00341B9E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’UQO</w:t>
      </w:r>
    </w:p>
    <w:p w14:paraId="76DE39EE" w14:textId="28614CE1" w:rsidR="007E412D" w:rsidRDefault="00232DC8" w:rsidP="00156F16">
      <w:pPr>
        <w:numPr>
          <w:ilvl w:val="0"/>
          <w:numId w:val="23"/>
        </w:numPr>
        <w:spacing w:before="120"/>
        <w:ind w:left="993" w:hanging="284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7E412D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Bourses de persévérance scolaire</w:t>
      </w:r>
    </w:p>
    <w:p w14:paraId="6CD2178F" w14:textId="23D2AAD6" w:rsidR="00232DC8" w:rsidRDefault="007E412D" w:rsidP="00156F16">
      <w:pPr>
        <w:numPr>
          <w:ilvl w:val="0"/>
          <w:numId w:val="23"/>
        </w:numPr>
        <w:spacing w:before="120"/>
        <w:ind w:left="425" w:hanging="425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AGE-UQO : </w:t>
      </w:r>
      <w:r w:rsidR="00232DC8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Bourse</w:t>
      </w:r>
      <w:r w:rsidR="00C22A21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s</w:t>
      </w:r>
      <w:r w:rsidR="00232DC8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de l’implication étudiante</w:t>
      </w:r>
    </w:p>
    <w:p w14:paraId="265D57AC" w14:textId="70B7ABD4" w:rsidR="007E412D" w:rsidRPr="007E412D" w:rsidRDefault="007E412D" w:rsidP="00156F16">
      <w:pPr>
        <w:numPr>
          <w:ilvl w:val="0"/>
          <w:numId w:val="23"/>
        </w:numPr>
        <w:spacing w:before="120"/>
        <w:ind w:left="425" w:hanging="425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SPUQO : </w:t>
      </w:r>
      <w:r w:rsidR="00232DC8" w:rsidRPr="007E412D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Bourse</w:t>
      </w:r>
      <w:r w:rsidR="00341B9E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s</w:t>
      </w:r>
      <w:r w:rsidR="00232DC8" w:rsidRPr="007E412D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 xml:space="preserve"> d’étude pour l’</w:t>
      </w:r>
      <w:r w:rsidR="00341B9E"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  <w:t>engagement social</w:t>
      </w:r>
    </w:p>
    <w:p w14:paraId="68189A00" w14:textId="26284223" w:rsidR="00232DC8" w:rsidRPr="007E412D" w:rsidRDefault="00232DC8" w:rsidP="00156F16">
      <w:pPr>
        <w:ind w:left="425"/>
        <w:rPr>
          <w:rFonts w:ascii="Century Gothic" w:hAnsi="Century Gothic"/>
          <w:color w:val="0000FF"/>
          <w:kern w:val="0"/>
          <w:sz w:val="22"/>
          <w:szCs w:val="22"/>
          <w:lang w:val="fr-CA" w:eastAsia="fr-CA"/>
        </w:rPr>
      </w:pPr>
      <w:hyperlink r:id="rId22" w:history="1">
        <w:r w:rsidRPr="007E412D">
          <w:rPr>
            <w:rStyle w:val="Hyperlien"/>
            <w:rFonts w:ascii="Century Gothic" w:hAnsi="Century Gothic"/>
            <w:kern w:val="0"/>
            <w:sz w:val="22"/>
            <w:szCs w:val="22"/>
            <w:lang w:val="fr-CA" w:eastAsia="fr-CA"/>
          </w:rPr>
          <w:t>http://spuqo.com/programme-de-bourses-du-spuqo/</w:t>
        </w:r>
      </w:hyperlink>
    </w:p>
    <w:p w14:paraId="4CD5A330" w14:textId="77777777" w:rsidR="00232DC8" w:rsidRPr="00232DC8" w:rsidRDefault="00232DC8" w:rsidP="00156F16">
      <w:pPr>
        <w:spacing w:before="120"/>
        <w:ind w:left="425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</w:p>
    <w:p w14:paraId="6B433B9C" w14:textId="77777777" w:rsidR="00232DC8" w:rsidRPr="001460A0" w:rsidRDefault="00232DC8" w:rsidP="00156F16">
      <w:pPr>
        <w:rPr>
          <w:rFonts w:ascii="Century Gothic" w:hAnsi="Century Gothic"/>
          <w:b/>
          <w:color w:val="946F06"/>
          <w:sz w:val="28"/>
          <w:szCs w:val="28"/>
          <w:lang w:val="fr-CA"/>
        </w:rPr>
      </w:pPr>
    </w:p>
    <w:p w14:paraId="256399D5" w14:textId="77777777" w:rsidR="00545DE9" w:rsidRDefault="00545DE9" w:rsidP="00156F16">
      <w:pPr>
        <w:pStyle w:val="Paragraphedeliste"/>
        <w:ind w:left="0"/>
        <w:rPr>
          <w:rFonts w:ascii="Century Gothic" w:hAnsi="Century Gothic"/>
          <w:b/>
          <w:color w:val="215868" w:themeColor="accent5" w:themeShade="80"/>
          <w:sz w:val="28"/>
          <w:szCs w:val="28"/>
        </w:rPr>
      </w:pPr>
    </w:p>
    <w:p w14:paraId="299C6992" w14:textId="77777777" w:rsidR="00545DE9" w:rsidRDefault="00545DE9" w:rsidP="00156F16">
      <w:pPr>
        <w:pStyle w:val="Paragraphedeliste"/>
        <w:ind w:left="0"/>
        <w:rPr>
          <w:rFonts w:ascii="Century Gothic" w:hAnsi="Century Gothic"/>
          <w:b/>
          <w:color w:val="215868" w:themeColor="accent5" w:themeShade="80"/>
          <w:sz w:val="28"/>
          <w:szCs w:val="28"/>
        </w:rPr>
      </w:pPr>
    </w:p>
    <w:p w14:paraId="1699BC01" w14:textId="77777777" w:rsidR="00545DE9" w:rsidRDefault="00545DE9" w:rsidP="00156F16">
      <w:pPr>
        <w:pStyle w:val="Paragraphedeliste"/>
        <w:ind w:left="0"/>
        <w:rPr>
          <w:rFonts w:ascii="Century Gothic" w:hAnsi="Century Gothic"/>
          <w:b/>
          <w:color w:val="215868" w:themeColor="accent5" w:themeShade="80"/>
          <w:sz w:val="28"/>
          <w:szCs w:val="28"/>
        </w:rPr>
      </w:pPr>
    </w:p>
    <w:p w14:paraId="1E23194D" w14:textId="708AC44D" w:rsidR="002B5694" w:rsidRPr="007D1EFF" w:rsidRDefault="002B5694" w:rsidP="00545DE9">
      <w:pPr>
        <w:pStyle w:val="Paragraphedeliste"/>
        <w:ind w:left="0"/>
        <w:jc w:val="center"/>
        <w:rPr>
          <w:rFonts w:ascii="Century Gothic" w:hAnsi="Century Gothic"/>
          <w:b/>
          <w:color w:val="215868" w:themeColor="accent5" w:themeShade="80"/>
          <w:sz w:val="28"/>
          <w:szCs w:val="28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</w:rPr>
        <w:t>BON SUCCÈS</w:t>
      </w:r>
    </w:p>
    <w:p w14:paraId="438E6D93" w14:textId="77777777" w:rsidR="002B5694" w:rsidRPr="007D1EFF" w:rsidRDefault="002B5694" w:rsidP="00545DE9">
      <w:pPr>
        <w:pStyle w:val="Paragraphedeliste"/>
        <w:ind w:left="0"/>
        <w:jc w:val="center"/>
        <w:rPr>
          <w:rFonts w:ascii="Century Gothic" w:hAnsi="Century Gothic"/>
          <w:b/>
          <w:color w:val="215868" w:themeColor="accent5" w:themeShade="80"/>
          <w:sz w:val="28"/>
          <w:szCs w:val="28"/>
        </w:rPr>
      </w:pPr>
      <w:r w:rsidRPr="007D1EFF">
        <w:rPr>
          <w:rFonts w:ascii="Century Gothic" w:hAnsi="Century Gothic"/>
          <w:b/>
          <w:color w:val="215868" w:themeColor="accent5" w:themeShade="80"/>
          <w:sz w:val="28"/>
          <w:szCs w:val="28"/>
        </w:rPr>
        <w:t>DANS VOS ÉTUDES !</w:t>
      </w:r>
    </w:p>
    <w:p w14:paraId="4A0E68A2" w14:textId="77777777" w:rsidR="002B5694" w:rsidRDefault="002B5694" w:rsidP="00156F16">
      <w:pPr>
        <w:pStyle w:val="Paragraphedeliste"/>
        <w:ind w:left="0"/>
        <w:jc w:val="center"/>
        <w:rPr>
          <w:rFonts w:ascii="Century Gothic" w:hAnsi="Century Gothic"/>
          <w:b/>
          <w:color w:val="946F06"/>
          <w:sz w:val="28"/>
          <w:szCs w:val="28"/>
        </w:rPr>
      </w:pPr>
    </w:p>
    <w:p w14:paraId="25D0EC97" w14:textId="77777777" w:rsidR="002B5694" w:rsidRDefault="002B5694" w:rsidP="00156F16">
      <w:pPr>
        <w:pStyle w:val="Paragraphedeliste"/>
        <w:ind w:left="0"/>
        <w:jc w:val="center"/>
        <w:rPr>
          <w:rFonts w:ascii="Century Gothic" w:hAnsi="Century Gothic"/>
          <w:b/>
          <w:color w:val="946F06"/>
          <w:sz w:val="28"/>
          <w:szCs w:val="28"/>
        </w:rPr>
      </w:pPr>
    </w:p>
    <w:p w14:paraId="5B11193F" w14:textId="441B93CF" w:rsidR="00DB4BA0" w:rsidRDefault="00781242" w:rsidP="00156F16">
      <w:pPr>
        <w:spacing w:after="200" w:line="276" w:lineRule="auto"/>
        <w:contextualSpacing/>
        <w:jc w:val="center"/>
        <w:rPr>
          <w:rFonts w:ascii="Century Gothic" w:hAnsi="Century Gothic"/>
          <w:color w:val="auto"/>
          <w:kern w:val="0"/>
          <w:sz w:val="22"/>
          <w:szCs w:val="22"/>
          <w:lang w:val="fr-CA" w:eastAsia="fr-CA"/>
        </w:rPr>
      </w:pPr>
      <w:r w:rsidRPr="00781242">
        <w:rPr>
          <w:rFonts w:ascii="Century Gothic" w:hAnsi="Century Gothic"/>
          <w:noProof/>
          <w:color w:val="auto"/>
          <w:kern w:val="0"/>
          <w:sz w:val="22"/>
          <w:szCs w:val="22"/>
          <w:lang w:val="fr-CA" w:eastAsia="fr-CA"/>
        </w:rPr>
        <w:drawing>
          <wp:inline distT="0" distB="0" distL="0" distR="0" wp14:anchorId="259230F9" wp14:editId="5E0D00D8">
            <wp:extent cx="3356610" cy="5572582"/>
            <wp:effectExtent l="0" t="0" r="0" b="9525"/>
            <wp:docPr id="17932919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9195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1497" cy="55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98E8" w14:textId="2D25C7AA" w:rsidR="009E661F" w:rsidRPr="009E661F" w:rsidRDefault="009E661F" w:rsidP="009E661F">
      <w:pPr>
        <w:spacing w:after="200" w:line="276" w:lineRule="auto"/>
        <w:contextualSpacing/>
        <w:rPr>
          <w:rFonts w:ascii="Century Gothic" w:hAnsi="Century Gothic"/>
          <w:color w:val="auto"/>
          <w:kern w:val="0"/>
          <w:sz w:val="16"/>
          <w:szCs w:val="16"/>
          <w:lang w:val="fr-CA" w:eastAsia="fr-CA"/>
        </w:rPr>
      </w:pPr>
      <w:r w:rsidRPr="009E661F">
        <w:rPr>
          <w:rFonts w:ascii="Century Gothic" w:hAnsi="Century Gothic"/>
          <w:color w:val="auto"/>
          <w:kern w:val="0"/>
          <w:sz w:val="16"/>
          <w:szCs w:val="16"/>
          <w:lang w:val="fr-CA" w:eastAsia="fr-CA"/>
        </w:rPr>
        <w:t>Crédit : Christine Goulet, étudiante en design graphique à l’ÉDAC</w:t>
      </w:r>
    </w:p>
    <w:sectPr w:rsidR="009E661F" w:rsidRPr="009E661F" w:rsidSect="00040406">
      <w:footerReference w:type="default" r:id="rId24"/>
      <w:pgSz w:w="12240" w:h="15840" w:code="1"/>
      <w:pgMar w:top="1134" w:right="1134" w:bottom="1134" w:left="1134" w:header="357" w:footer="357" w:gutter="0"/>
      <w:pgNumType w:start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00953" w14:textId="77777777" w:rsidR="00687678" w:rsidRDefault="00687678" w:rsidP="0061517D">
      <w:r>
        <w:separator/>
      </w:r>
    </w:p>
  </w:endnote>
  <w:endnote w:type="continuationSeparator" w:id="0">
    <w:p w14:paraId="2DCF7F60" w14:textId="77777777" w:rsidR="00687678" w:rsidRDefault="00687678" w:rsidP="0061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389289"/>
      <w:docPartObj>
        <w:docPartGallery w:val="Page Numbers (Bottom of Page)"/>
        <w:docPartUnique/>
      </w:docPartObj>
    </w:sdtPr>
    <w:sdtEndPr/>
    <w:sdtContent>
      <w:p w14:paraId="76C52A01" w14:textId="78D04C32" w:rsidR="00C22A21" w:rsidRDefault="00C22A2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CFF" w:rsidRPr="00D43CFF">
          <w:rPr>
            <w:noProof/>
            <w:lang w:val="fr-FR"/>
          </w:rPr>
          <w:t>1</w:t>
        </w:r>
        <w:r>
          <w:fldChar w:fldCharType="end"/>
        </w:r>
      </w:p>
    </w:sdtContent>
  </w:sdt>
  <w:p w14:paraId="7BD4A8CC" w14:textId="77777777" w:rsidR="00C22A21" w:rsidRDefault="00C22A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FC6FF" w14:textId="77777777" w:rsidR="00687678" w:rsidRDefault="00687678" w:rsidP="0061517D">
      <w:r>
        <w:separator/>
      </w:r>
    </w:p>
  </w:footnote>
  <w:footnote w:type="continuationSeparator" w:id="0">
    <w:p w14:paraId="1390853E" w14:textId="77777777" w:rsidR="00687678" w:rsidRDefault="00687678" w:rsidP="00615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571C"/>
    <w:multiLevelType w:val="hybridMultilevel"/>
    <w:tmpl w:val="4F2CDFB2"/>
    <w:lvl w:ilvl="0" w:tplc="5EEC16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E78EE90">
      <w:start w:val="825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5B8ADF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106776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1E0FC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DC2328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9FCF80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E82F4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7CBA8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07A74F1C"/>
    <w:multiLevelType w:val="hybridMultilevel"/>
    <w:tmpl w:val="59AA4D34"/>
    <w:lvl w:ilvl="0" w:tplc="33103EB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C629CCA">
      <w:start w:val="367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C2871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490237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87CBD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E0E061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CB468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CDAB8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6286E7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0C315B95"/>
    <w:multiLevelType w:val="hybridMultilevel"/>
    <w:tmpl w:val="71D8ECF0"/>
    <w:lvl w:ilvl="0" w:tplc="30B88BB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C4449F4">
      <w:start w:val="329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9E8C0BC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DA2E9E20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B306672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E72B7C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A2783CA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AB06A5C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6D06CC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3" w15:restartNumberingAfterBreak="0">
    <w:nsid w:val="111927D1"/>
    <w:multiLevelType w:val="hybridMultilevel"/>
    <w:tmpl w:val="84205806"/>
    <w:lvl w:ilvl="0" w:tplc="6CBCE3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B2BF32">
      <w:start w:val="367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F6E18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3A61F2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67685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12E8E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8CA4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5485A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847A8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14890EE4"/>
    <w:multiLevelType w:val="hybridMultilevel"/>
    <w:tmpl w:val="E604C238"/>
    <w:lvl w:ilvl="0" w:tplc="95DEED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C322AC"/>
    <w:multiLevelType w:val="hybridMultilevel"/>
    <w:tmpl w:val="09DA35F8"/>
    <w:lvl w:ilvl="0" w:tplc="CFE40E46">
      <w:start w:val="1"/>
      <w:numFmt w:val="bullet"/>
      <w:lvlText w:val="o"/>
      <w:lvlJc w:val="left"/>
      <w:pPr>
        <w:ind w:left="1431" w:hanging="360"/>
      </w:pPr>
      <w:rPr>
        <w:rFonts w:ascii="Courier New" w:hAnsi="Courier New" w:hint="default"/>
      </w:rPr>
    </w:lvl>
    <w:lvl w:ilvl="1" w:tplc="CD84E770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hint="default"/>
      </w:rPr>
    </w:lvl>
    <w:lvl w:ilvl="2" w:tplc="345CF622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3" w:tplc="4194226C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4" w:tplc="CD7A626C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hint="default"/>
      </w:rPr>
    </w:lvl>
    <w:lvl w:ilvl="5" w:tplc="4E4C1E1A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6" w:tplc="2C7A9BF0" w:tentative="1">
      <w:start w:val="1"/>
      <w:numFmt w:val="bullet"/>
      <w:lvlText w:val="o"/>
      <w:lvlJc w:val="left"/>
      <w:pPr>
        <w:tabs>
          <w:tab w:val="num" w:pos="7896"/>
        </w:tabs>
        <w:ind w:left="7896" w:hanging="360"/>
      </w:pPr>
      <w:rPr>
        <w:rFonts w:ascii="Courier New" w:hAnsi="Courier New" w:hint="default"/>
      </w:rPr>
    </w:lvl>
    <w:lvl w:ilvl="7" w:tplc="C088A8A6" w:tentative="1">
      <w:start w:val="1"/>
      <w:numFmt w:val="bullet"/>
      <w:lvlText w:val="o"/>
      <w:lvlJc w:val="left"/>
      <w:pPr>
        <w:tabs>
          <w:tab w:val="num" w:pos="8616"/>
        </w:tabs>
        <w:ind w:left="8616" w:hanging="360"/>
      </w:pPr>
      <w:rPr>
        <w:rFonts w:ascii="Courier New" w:hAnsi="Courier New" w:hint="default"/>
      </w:rPr>
    </w:lvl>
    <w:lvl w:ilvl="8" w:tplc="85769E14" w:tentative="1">
      <w:start w:val="1"/>
      <w:numFmt w:val="bullet"/>
      <w:lvlText w:val="o"/>
      <w:lvlJc w:val="left"/>
      <w:pPr>
        <w:tabs>
          <w:tab w:val="num" w:pos="9336"/>
        </w:tabs>
        <w:ind w:left="9336" w:hanging="360"/>
      </w:pPr>
      <w:rPr>
        <w:rFonts w:ascii="Courier New" w:hAnsi="Courier New" w:hint="default"/>
      </w:rPr>
    </w:lvl>
  </w:abstractNum>
  <w:abstractNum w:abstractNumId="6" w15:restartNumberingAfterBreak="0">
    <w:nsid w:val="18233379"/>
    <w:multiLevelType w:val="hybridMultilevel"/>
    <w:tmpl w:val="D9204404"/>
    <w:lvl w:ilvl="0" w:tplc="BCC697B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460C8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28479B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B7ABCD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2FCA2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EBA644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3DCFE3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A10A6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0C5AC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1A085ECA"/>
    <w:multiLevelType w:val="hybridMultilevel"/>
    <w:tmpl w:val="F8FA4E28"/>
    <w:lvl w:ilvl="0" w:tplc="95DEED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22445E"/>
    <w:multiLevelType w:val="hybridMultilevel"/>
    <w:tmpl w:val="1C925EE8"/>
    <w:lvl w:ilvl="0" w:tplc="65F8665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7A2EF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486CA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CA6FFF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D208B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6BA048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0E07A1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B888D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B67DF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24661240"/>
    <w:multiLevelType w:val="hybridMultilevel"/>
    <w:tmpl w:val="AEE2A4BA"/>
    <w:lvl w:ilvl="0" w:tplc="1214FB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086B9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D6B18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A64453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998F9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56CC2C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7AA6B4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2EC19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8062C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28DD7352"/>
    <w:multiLevelType w:val="hybridMultilevel"/>
    <w:tmpl w:val="1DDCF1C0"/>
    <w:lvl w:ilvl="0" w:tplc="95DEED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3AB6A412">
      <w:start w:val="367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E7322DB8">
      <w:start w:val="367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3" w:tplc="432C76F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4" w:tplc="8710DCA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859AF28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6" w:tplc="B4CC9F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7" w:tplc="B8343CF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7D34B5BA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</w:abstractNum>
  <w:abstractNum w:abstractNumId="11" w15:restartNumberingAfterBreak="0">
    <w:nsid w:val="2D6119B9"/>
    <w:multiLevelType w:val="hybridMultilevel"/>
    <w:tmpl w:val="EFA0718C"/>
    <w:lvl w:ilvl="0" w:tplc="73786286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3C40F474">
      <w:start w:val="367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17EEB76">
      <w:start w:val="367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B8448EA0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3B4AE13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5E12649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8AA6930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A3BC10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7B7A9AC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12" w15:restartNumberingAfterBreak="0">
    <w:nsid w:val="32CB654A"/>
    <w:multiLevelType w:val="hybridMultilevel"/>
    <w:tmpl w:val="21004E26"/>
    <w:lvl w:ilvl="0" w:tplc="6F50B49E">
      <w:start w:val="1"/>
      <w:numFmt w:val="decimal"/>
      <w:lvlText w:val="%1."/>
      <w:lvlJc w:val="left"/>
      <w:pPr>
        <w:tabs>
          <w:tab w:val="num" w:pos="-3088"/>
        </w:tabs>
        <w:ind w:left="-3088" w:hanging="360"/>
      </w:pPr>
    </w:lvl>
    <w:lvl w:ilvl="1" w:tplc="BA725144" w:tentative="1">
      <w:start w:val="1"/>
      <w:numFmt w:val="decimal"/>
      <w:lvlText w:val="%2."/>
      <w:lvlJc w:val="left"/>
      <w:pPr>
        <w:tabs>
          <w:tab w:val="num" w:pos="-2368"/>
        </w:tabs>
        <w:ind w:left="-2368" w:hanging="360"/>
      </w:pPr>
    </w:lvl>
    <w:lvl w:ilvl="2" w:tplc="38ACA114" w:tentative="1">
      <w:start w:val="1"/>
      <w:numFmt w:val="decimal"/>
      <w:lvlText w:val="%3."/>
      <w:lvlJc w:val="left"/>
      <w:pPr>
        <w:tabs>
          <w:tab w:val="num" w:pos="-1648"/>
        </w:tabs>
        <w:ind w:left="-1648" w:hanging="360"/>
      </w:pPr>
    </w:lvl>
    <w:lvl w:ilvl="3" w:tplc="0DC8EE60" w:tentative="1">
      <w:start w:val="1"/>
      <w:numFmt w:val="decimal"/>
      <w:lvlText w:val="%4."/>
      <w:lvlJc w:val="left"/>
      <w:pPr>
        <w:tabs>
          <w:tab w:val="num" w:pos="-928"/>
        </w:tabs>
        <w:ind w:left="-928" w:hanging="360"/>
      </w:pPr>
    </w:lvl>
    <w:lvl w:ilvl="4" w:tplc="593817B2" w:tentative="1">
      <w:start w:val="1"/>
      <w:numFmt w:val="decimal"/>
      <w:lvlText w:val="%5."/>
      <w:lvlJc w:val="left"/>
      <w:pPr>
        <w:tabs>
          <w:tab w:val="num" w:pos="-208"/>
        </w:tabs>
        <w:ind w:left="-208" w:hanging="360"/>
      </w:pPr>
    </w:lvl>
    <w:lvl w:ilvl="5" w:tplc="7360C5EC" w:tentative="1">
      <w:start w:val="1"/>
      <w:numFmt w:val="decimal"/>
      <w:lvlText w:val="%6."/>
      <w:lvlJc w:val="left"/>
      <w:pPr>
        <w:tabs>
          <w:tab w:val="num" w:pos="512"/>
        </w:tabs>
        <w:ind w:left="512" w:hanging="360"/>
      </w:pPr>
    </w:lvl>
    <w:lvl w:ilvl="6" w:tplc="915CDF0C" w:tentative="1">
      <w:start w:val="1"/>
      <w:numFmt w:val="decimal"/>
      <w:lvlText w:val="%7."/>
      <w:lvlJc w:val="left"/>
      <w:pPr>
        <w:tabs>
          <w:tab w:val="num" w:pos="1232"/>
        </w:tabs>
        <w:ind w:left="1232" w:hanging="360"/>
      </w:pPr>
    </w:lvl>
    <w:lvl w:ilvl="7" w:tplc="6936C7A6" w:tentative="1">
      <w:start w:val="1"/>
      <w:numFmt w:val="decimal"/>
      <w:lvlText w:val="%8."/>
      <w:lvlJc w:val="left"/>
      <w:pPr>
        <w:tabs>
          <w:tab w:val="num" w:pos="1952"/>
        </w:tabs>
        <w:ind w:left="1952" w:hanging="360"/>
      </w:pPr>
    </w:lvl>
    <w:lvl w:ilvl="8" w:tplc="D9C60C30" w:tentative="1">
      <w:start w:val="1"/>
      <w:numFmt w:val="decimal"/>
      <w:lvlText w:val="%9."/>
      <w:lvlJc w:val="left"/>
      <w:pPr>
        <w:tabs>
          <w:tab w:val="num" w:pos="2672"/>
        </w:tabs>
        <w:ind w:left="2672" w:hanging="360"/>
      </w:pPr>
    </w:lvl>
  </w:abstractNum>
  <w:abstractNum w:abstractNumId="13" w15:restartNumberingAfterBreak="0">
    <w:nsid w:val="36482740"/>
    <w:multiLevelType w:val="hybridMultilevel"/>
    <w:tmpl w:val="10AE4C88"/>
    <w:lvl w:ilvl="0" w:tplc="725A6F2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6C24395C">
      <w:start w:val="785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5CAF32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3D12441E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BC208DF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C1ECA1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BEF2FF4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D1DED8F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541C0F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14" w15:restartNumberingAfterBreak="0">
    <w:nsid w:val="386957F7"/>
    <w:multiLevelType w:val="hybridMultilevel"/>
    <w:tmpl w:val="CC520786"/>
    <w:lvl w:ilvl="0" w:tplc="11E8720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D5089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D925C9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40CDFE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FD295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0069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70C8B9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6F881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E8164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5" w15:restartNumberingAfterBreak="0">
    <w:nsid w:val="38BF26CB"/>
    <w:multiLevelType w:val="hybridMultilevel"/>
    <w:tmpl w:val="CA22F136"/>
    <w:lvl w:ilvl="0" w:tplc="5830A3D2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5F8AC0A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5D6856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78E802CE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DF0C4CA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328149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CABACA40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B1BAC53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6D6D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16" w15:restartNumberingAfterBreak="0">
    <w:nsid w:val="3D49651A"/>
    <w:multiLevelType w:val="hybridMultilevel"/>
    <w:tmpl w:val="442E2ED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02E1D"/>
    <w:multiLevelType w:val="hybridMultilevel"/>
    <w:tmpl w:val="805CA95C"/>
    <w:lvl w:ilvl="0" w:tplc="A8C879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B3CC7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5CACC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51A495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F23B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D84B08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4FA3C2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AF2A5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8CA20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8" w15:restartNumberingAfterBreak="0">
    <w:nsid w:val="47217FEB"/>
    <w:multiLevelType w:val="hybridMultilevel"/>
    <w:tmpl w:val="4692AA96"/>
    <w:lvl w:ilvl="0" w:tplc="EE1415F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5144C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5C3A7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772F4C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3C0FE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162CEA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17EAE2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35C01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7963E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9" w15:restartNumberingAfterBreak="0">
    <w:nsid w:val="4AAE36A0"/>
    <w:multiLevelType w:val="hybridMultilevel"/>
    <w:tmpl w:val="96BA08A2"/>
    <w:lvl w:ilvl="0" w:tplc="0C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8A5243"/>
    <w:multiLevelType w:val="hybridMultilevel"/>
    <w:tmpl w:val="3CA2635A"/>
    <w:lvl w:ilvl="0" w:tplc="D116E9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6E6E8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8BEDE6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742238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E2421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63402A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3F2EA4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2C6D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4E8B5A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1" w15:restartNumberingAfterBreak="0">
    <w:nsid w:val="530E02FD"/>
    <w:multiLevelType w:val="hybridMultilevel"/>
    <w:tmpl w:val="87704B9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8493C"/>
    <w:multiLevelType w:val="hybridMultilevel"/>
    <w:tmpl w:val="8BAA9E00"/>
    <w:lvl w:ilvl="0" w:tplc="01B847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EA29D4C">
      <w:start w:val="329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C2F27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8D4BFF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46692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DE386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0F4F7A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2F89C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438F36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3" w15:restartNumberingAfterBreak="0">
    <w:nsid w:val="58307A13"/>
    <w:multiLevelType w:val="hybridMultilevel"/>
    <w:tmpl w:val="E1D2BFE0"/>
    <w:lvl w:ilvl="0" w:tplc="AC48CB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662E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330084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63E73A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BB6F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AC59B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37C7CC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70865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C085D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4" w15:restartNumberingAfterBreak="0">
    <w:nsid w:val="5C7A06D0"/>
    <w:multiLevelType w:val="hybridMultilevel"/>
    <w:tmpl w:val="4AEE164C"/>
    <w:lvl w:ilvl="0" w:tplc="82D6E3B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95D24546">
      <w:start w:val="329"/>
      <w:numFmt w:val="bullet"/>
      <w:lvlText w:val="o"/>
      <w:lvlJc w:val="left"/>
      <w:pPr>
        <w:tabs>
          <w:tab w:val="num" w:pos="785"/>
        </w:tabs>
        <w:ind w:left="785" w:hanging="360"/>
      </w:pPr>
      <w:rPr>
        <w:rFonts w:ascii="Courier New" w:hAnsi="Courier New" w:hint="default"/>
      </w:rPr>
    </w:lvl>
    <w:lvl w:ilvl="2" w:tplc="16AC452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6E7E73B0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A294945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335CB4C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721AAA4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E7707A9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A030BED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25" w15:restartNumberingAfterBreak="0">
    <w:nsid w:val="5F6275BD"/>
    <w:multiLevelType w:val="hybridMultilevel"/>
    <w:tmpl w:val="B86EF08A"/>
    <w:lvl w:ilvl="0" w:tplc="0C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807630"/>
    <w:multiLevelType w:val="hybridMultilevel"/>
    <w:tmpl w:val="A3B25012"/>
    <w:lvl w:ilvl="0" w:tplc="4FE47454">
      <w:start w:val="1"/>
      <w:numFmt w:val="bullet"/>
      <w:lvlText w:val="o"/>
      <w:lvlJc w:val="left"/>
      <w:pPr>
        <w:tabs>
          <w:tab w:val="num" w:pos="-5010"/>
        </w:tabs>
        <w:ind w:left="-5010" w:hanging="360"/>
      </w:pPr>
      <w:rPr>
        <w:rFonts w:ascii="Courier New" w:hAnsi="Courier New" w:hint="default"/>
      </w:rPr>
    </w:lvl>
    <w:lvl w:ilvl="1" w:tplc="491E523A">
      <w:start w:val="2811"/>
      <w:numFmt w:val="bullet"/>
      <w:lvlText w:val="o"/>
      <w:lvlJc w:val="left"/>
      <w:pPr>
        <w:tabs>
          <w:tab w:val="num" w:pos="-4290"/>
        </w:tabs>
        <w:ind w:left="-4290" w:hanging="360"/>
      </w:pPr>
      <w:rPr>
        <w:rFonts w:ascii="Courier New" w:hAnsi="Courier New" w:hint="default"/>
      </w:rPr>
    </w:lvl>
    <w:lvl w:ilvl="2" w:tplc="CD6404EC">
      <w:start w:val="1"/>
      <w:numFmt w:val="bullet"/>
      <w:lvlText w:val="o"/>
      <w:lvlJc w:val="left"/>
      <w:pPr>
        <w:tabs>
          <w:tab w:val="num" w:pos="-3570"/>
        </w:tabs>
        <w:ind w:left="-3570" w:hanging="360"/>
      </w:pPr>
      <w:rPr>
        <w:rFonts w:ascii="Courier New" w:hAnsi="Courier New" w:hint="default"/>
      </w:rPr>
    </w:lvl>
    <w:lvl w:ilvl="3" w:tplc="28CA4452">
      <w:start w:val="1"/>
      <w:numFmt w:val="bullet"/>
      <w:lvlText w:val="o"/>
      <w:lvlJc w:val="left"/>
      <w:pPr>
        <w:tabs>
          <w:tab w:val="num" w:pos="-2850"/>
        </w:tabs>
        <w:ind w:left="-2850" w:hanging="360"/>
      </w:pPr>
      <w:rPr>
        <w:rFonts w:ascii="Courier New" w:hAnsi="Courier New" w:hint="default"/>
      </w:rPr>
    </w:lvl>
    <w:lvl w:ilvl="4" w:tplc="6FCECD2E">
      <w:start w:val="1"/>
      <w:numFmt w:val="bullet"/>
      <w:lvlText w:val="o"/>
      <w:lvlJc w:val="left"/>
      <w:pPr>
        <w:tabs>
          <w:tab w:val="num" w:pos="-2130"/>
        </w:tabs>
        <w:ind w:left="-2130" w:hanging="360"/>
      </w:pPr>
      <w:rPr>
        <w:rFonts w:ascii="Courier New" w:hAnsi="Courier New" w:hint="default"/>
      </w:rPr>
    </w:lvl>
    <w:lvl w:ilvl="5" w:tplc="DAF0E2D0">
      <w:start w:val="1"/>
      <w:numFmt w:val="bullet"/>
      <w:lvlText w:val="o"/>
      <w:lvlJc w:val="left"/>
      <w:pPr>
        <w:tabs>
          <w:tab w:val="num" w:pos="-1410"/>
        </w:tabs>
        <w:ind w:left="-1410" w:hanging="360"/>
      </w:pPr>
      <w:rPr>
        <w:rFonts w:ascii="Courier New" w:hAnsi="Courier New" w:hint="default"/>
      </w:rPr>
    </w:lvl>
    <w:lvl w:ilvl="6" w:tplc="D72AECC6">
      <w:start w:val="1"/>
      <w:numFmt w:val="bullet"/>
      <w:lvlText w:val="o"/>
      <w:lvlJc w:val="left"/>
      <w:pPr>
        <w:tabs>
          <w:tab w:val="num" w:pos="-690"/>
        </w:tabs>
        <w:ind w:left="-690" w:hanging="360"/>
      </w:pPr>
      <w:rPr>
        <w:rFonts w:ascii="Courier New" w:hAnsi="Courier New" w:hint="default"/>
      </w:rPr>
    </w:lvl>
    <w:lvl w:ilvl="7" w:tplc="20384EC0">
      <w:start w:val="1"/>
      <w:numFmt w:val="bullet"/>
      <w:lvlText w:val="o"/>
      <w:lvlJc w:val="left"/>
      <w:pPr>
        <w:tabs>
          <w:tab w:val="num" w:pos="30"/>
        </w:tabs>
        <w:ind w:left="30" w:hanging="360"/>
      </w:pPr>
      <w:rPr>
        <w:rFonts w:ascii="Courier New" w:hAnsi="Courier New" w:hint="default"/>
      </w:rPr>
    </w:lvl>
    <w:lvl w:ilvl="8" w:tplc="98743C9E">
      <w:start w:val="1"/>
      <w:numFmt w:val="bullet"/>
      <w:lvlText w:val="o"/>
      <w:lvlJc w:val="left"/>
      <w:pPr>
        <w:tabs>
          <w:tab w:val="num" w:pos="750"/>
        </w:tabs>
        <w:ind w:left="750" w:hanging="360"/>
      </w:pPr>
      <w:rPr>
        <w:rFonts w:ascii="Courier New" w:hAnsi="Courier New" w:hint="default"/>
      </w:rPr>
    </w:lvl>
  </w:abstractNum>
  <w:abstractNum w:abstractNumId="27" w15:restartNumberingAfterBreak="0">
    <w:nsid w:val="602817E7"/>
    <w:multiLevelType w:val="hybridMultilevel"/>
    <w:tmpl w:val="4228660C"/>
    <w:lvl w:ilvl="0" w:tplc="82D6E3B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802045"/>
    <w:multiLevelType w:val="hybridMultilevel"/>
    <w:tmpl w:val="6F241572"/>
    <w:lvl w:ilvl="0" w:tplc="F6FA765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170A0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3EB5C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9DE8B1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50E03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7AAB1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9D6B1A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8D0F1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DA76A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9" w15:restartNumberingAfterBreak="0">
    <w:nsid w:val="65D97EF6"/>
    <w:multiLevelType w:val="hybridMultilevel"/>
    <w:tmpl w:val="14EE65D2"/>
    <w:lvl w:ilvl="0" w:tplc="CFE40E4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23460"/>
    <w:multiLevelType w:val="hybridMultilevel"/>
    <w:tmpl w:val="FAD2F1D8"/>
    <w:lvl w:ilvl="0" w:tplc="A490B5A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51CDA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890EBE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A02951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8E644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B7064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748249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B9098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4A4940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1" w15:restartNumberingAfterBreak="0">
    <w:nsid w:val="6BB25A0C"/>
    <w:multiLevelType w:val="hybridMultilevel"/>
    <w:tmpl w:val="748EF488"/>
    <w:lvl w:ilvl="0" w:tplc="8646A2D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AA4C5DE">
      <w:start w:val="825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1C344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C3A056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3F041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E36A1B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C0228C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8345C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F60D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2" w15:restartNumberingAfterBreak="0">
    <w:nsid w:val="6EBC7B66"/>
    <w:multiLevelType w:val="hybridMultilevel"/>
    <w:tmpl w:val="A8AEB0A2"/>
    <w:lvl w:ilvl="0" w:tplc="ADEE1BE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648E5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F429D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A326D8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71AE6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38EE8C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CA061D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E06B4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D6CC1C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3" w15:restartNumberingAfterBreak="0">
    <w:nsid w:val="6EFD29F4"/>
    <w:multiLevelType w:val="hybridMultilevel"/>
    <w:tmpl w:val="433A9E48"/>
    <w:lvl w:ilvl="0" w:tplc="9B1E58B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0B61CFE">
      <w:start w:val="367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08BF9C">
      <w:start w:val="367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74A94E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FE245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FC018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CE2C5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CE847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FEC1B3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4" w15:restartNumberingAfterBreak="0">
    <w:nsid w:val="7984141E"/>
    <w:multiLevelType w:val="hybridMultilevel"/>
    <w:tmpl w:val="D60C3C0A"/>
    <w:lvl w:ilvl="0" w:tplc="DBFC084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B9C6E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62158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D1A022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3C434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24120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0EE2DC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B264D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E6462E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1687825605">
    <w:abstractNumId w:val="22"/>
  </w:num>
  <w:num w:numId="2" w16cid:durableId="1344478517">
    <w:abstractNumId w:val="24"/>
  </w:num>
  <w:num w:numId="3" w16cid:durableId="1803880621">
    <w:abstractNumId w:val="31"/>
  </w:num>
  <w:num w:numId="4" w16cid:durableId="1562448850">
    <w:abstractNumId w:val="27"/>
  </w:num>
  <w:num w:numId="5" w16cid:durableId="2000692887">
    <w:abstractNumId w:val="15"/>
  </w:num>
  <w:num w:numId="6" w16cid:durableId="897471635">
    <w:abstractNumId w:val="18"/>
  </w:num>
  <w:num w:numId="7" w16cid:durableId="1268929416">
    <w:abstractNumId w:val="5"/>
  </w:num>
  <w:num w:numId="8" w16cid:durableId="1045912723">
    <w:abstractNumId w:val="9"/>
  </w:num>
  <w:num w:numId="9" w16cid:durableId="1828978786">
    <w:abstractNumId w:val="33"/>
  </w:num>
  <w:num w:numId="10" w16cid:durableId="2087680542">
    <w:abstractNumId w:val="13"/>
  </w:num>
  <w:num w:numId="11" w16cid:durableId="1623026877">
    <w:abstractNumId w:val="1"/>
  </w:num>
  <w:num w:numId="12" w16cid:durableId="1229807482">
    <w:abstractNumId w:val="11"/>
  </w:num>
  <w:num w:numId="13" w16cid:durableId="250969719">
    <w:abstractNumId w:val="17"/>
  </w:num>
  <w:num w:numId="14" w16cid:durableId="992369767">
    <w:abstractNumId w:val="2"/>
  </w:num>
  <w:num w:numId="15" w16cid:durableId="1646004652">
    <w:abstractNumId w:val="20"/>
  </w:num>
  <w:num w:numId="16" w16cid:durableId="821506915">
    <w:abstractNumId w:val="8"/>
  </w:num>
  <w:num w:numId="17" w16cid:durableId="628050355">
    <w:abstractNumId w:val="30"/>
  </w:num>
  <w:num w:numId="18" w16cid:durableId="1833987422">
    <w:abstractNumId w:val="32"/>
  </w:num>
  <w:num w:numId="19" w16cid:durableId="606811689">
    <w:abstractNumId w:val="0"/>
  </w:num>
  <w:num w:numId="20" w16cid:durableId="1161696472">
    <w:abstractNumId w:val="34"/>
  </w:num>
  <w:num w:numId="21" w16cid:durableId="841237026">
    <w:abstractNumId w:val="28"/>
  </w:num>
  <w:num w:numId="22" w16cid:durableId="195971605">
    <w:abstractNumId w:val="12"/>
  </w:num>
  <w:num w:numId="23" w16cid:durableId="1348291494">
    <w:abstractNumId w:val="26"/>
  </w:num>
  <w:num w:numId="24" w16cid:durableId="2094471208">
    <w:abstractNumId w:val="10"/>
  </w:num>
  <w:num w:numId="25" w16cid:durableId="1797524527">
    <w:abstractNumId w:val="23"/>
  </w:num>
  <w:num w:numId="26" w16cid:durableId="1555039643">
    <w:abstractNumId w:val="4"/>
  </w:num>
  <w:num w:numId="27" w16cid:durableId="1298954070">
    <w:abstractNumId w:val="7"/>
  </w:num>
  <w:num w:numId="28" w16cid:durableId="386222501">
    <w:abstractNumId w:val="3"/>
  </w:num>
  <w:num w:numId="29" w16cid:durableId="286350185">
    <w:abstractNumId w:val="19"/>
  </w:num>
  <w:num w:numId="30" w16cid:durableId="1410082076">
    <w:abstractNumId w:val="16"/>
  </w:num>
  <w:num w:numId="31" w16cid:durableId="857894340">
    <w:abstractNumId w:val="21"/>
  </w:num>
  <w:num w:numId="32" w16cid:durableId="719593078">
    <w:abstractNumId w:val="14"/>
  </w:num>
  <w:num w:numId="33" w16cid:durableId="972637070">
    <w:abstractNumId w:val="25"/>
  </w:num>
  <w:num w:numId="34" w16cid:durableId="1005089495">
    <w:abstractNumId w:val="6"/>
  </w:num>
  <w:num w:numId="35" w16cid:durableId="16058730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9A9"/>
    <w:rsid w:val="00006A02"/>
    <w:rsid w:val="00006E77"/>
    <w:rsid w:val="00010A17"/>
    <w:rsid w:val="000308EB"/>
    <w:rsid w:val="0003108F"/>
    <w:rsid w:val="00040406"/>
    <w:rsid w:val="00084275"/>
    <w:rsid w:val="00093CE1"/>
    <w:rsid w:val="000A4617"/>
    <w:rsid w:val="000F0109"/>
    <w:rsid w:val="000F5D56"/>
    <w:rsid w:val="0013268F"/>
    <w:rsid w:val="001460A0"/>
    <w:rsid w:val="00150EB1"/>
    <w:rsid w:val="00156F16"/>
    <w:rsid w:val="0017636F"/>
    <w:rsid w:val="00181639"/>
    <w:rsid w:val="001C0F50"/>
    <w:rsid w:val="001D6AD4"/>
    <w:rsid w:val="00232DC8"/>
    <w:rsid w:val="00266E00"/>
    <w:rsid w:val="00273D4B"/>
    <w:rsid w:val="00296921"/>
    <w:rsid w:val="002A2CAF"/>
    <w:rsid w:val="002A5B07"/>
    <w:rsid w:val="002B3522"/>
    <w:rsid w:val="002B5694"/>
    <w:rsid w:val="002C2635"/>
    <w:rsid w:val="002C7775"/>
    <w:rsid w:val="002F6F03"/>
    <w:rsid w:val="003009F5"/>
    <w:rsid w:val="003024E8"/>
    <w:rsid w:val="00302B2F"/>
    <w:rsid w:val="00311FC8"/>
    <w:rsid w:val="00316771"/>
    <w:rsid w:val="00341B9E"/>
    <w:rsid w:val="00395FC9"/>
    <w:rsid w:val="003A0DCA"/>
    <w:rsid w:val="003A5B62"/>
    <w:rsid w:val="003C3B42"/>
    <w:rsid w:val="003C753D"/>
    <w:rsid w:val="003D3335"/>
    <w:rsid w:val="003F7737"/>
    <w:rsid w:val="004107F4"/>
    <w:rsid w:val="00417B59"/>
    <w:rsid w:val="00417E30"/>
    <w:rsid w:val="004608F0"/>
    <w:rsid w:val="00467077"/>
    <w:rsid w:val="0047475F"/>
    <w:rsid w:val="00480EA6"/>
    <w:rsid w:val="004878C5"/>
    <w:rsid w:val="004A5827"/>
    <w:rsid w:val="004B004B"/>
    <w:rsid w:val="004B69D2"/>
    <w:rsid w:val="004C40F0"/>
    <w:rsid w:val="0050587F"/>
    <w:rsid w:val="00510B65"/>
    <w:rsid w:val="00523FF6"/>
    <w:rsid w:val="005409EB"/>
    <w:rsid w:val="00545DE9"/>
    <w:rsid w:val="00551B7A"/>
    <w:rsid w:val="00567075"/>
    <w:rsid w:val="005731EB"/>
    <w:rsid w:val="005812DA"/>
    <w:rsid w:val="00587019"/>
    <w:rsid w:val="00587FA1"/>
    <w:rsid w:val="00596AE9"/>
    <w:rsid w:val="005A04AA"/>
    <w:rsid w:val="005B0B78"/>
    <w:rsid w:val="005B14C5"/>
    <w:rsid w:val="005D30D9"/>
    <w:rsid w:val="005D408B"/>
    <w:rsid w:val="005F1E92"/>
    <w:rsid w:val="006142BE"/>
    <w:rsid w:val="0061517D"/>
    <w:rsid w:val="006209E6"/>
    <w:rsid w:val="0062123A"/>
    <w:rsid w:val="00652F4A"/>
    <w:rsid w:val="00664285"/>
    <w:rsid w:val="00667F76"/>
    <w:rsid w:val="00687678"/>
    <w:rsid w:val="00695961"/>
    <w:rsid w:val="006C2325"/>
    <w:rsid w:val="006E1810"/>
    <w:rsid w:val="006F6047"/>
    <w:rsid w:val="007007BF"/>
    <w:rsid w:val="00700D58"/>
    <w:rsid w:val="00701EC3"/>
    <w:rsid w:val="00706461"/>
    <w:rsid w:val="00717C03"/>
    <w:rsid w:val="00754B11"/>
    <w:rsid w:val="00781242"/>
    <w:rsid w:val="00786E10"/>
    <w:rsid w:val="007A08B1"/>
    <w:rsid w:val="007B49B4"/>
    <w:rsid w:val="007B4C6C"/>
    <w:rsid w:val="007C0B75"/>
    <w:rsid w:val="007D1EFF"/>
    <w:rsid w:val="007E412D"/>
    <w:rsid w:val="008013F2"/>
    <w:rsid w:val="00810668"/>
    <w:rsid w:val="00810A15"/>
    <w:rsid w:val="00815E7A"/>
    <w:rsid w:val="00835268"/>
    <w:rsid w:val="00835A9C"/>
    <w:rsid w:val="00847184"/>
    <w:rsid w:val="00862C67"/>
    <w:rsid w:val="00880BCE"/>
    <w:rsid w:val="00883F79"/>
    <w:rsid w:val="008909A9"/>
    <w:rsid w:val="008948E8"/>
    <w:rsid w:val="008D04FC"/>
    <w:rsid w:val="008D4BFF"/>
    <w:rsid w:val="008E5904"/>
    <w:rsid w:val="009127CD"/>
    <w:rsid w:val="00916B19"/>
    <w:rsid w:val="00931283"/>
    <w:rsid w:val="0095567A"/>
    <w:rsid w:val="00960371"/>
    <w:rsid w:val="00972FE6"/>
    <w:rsid w:val="009904CE"/>
    <w:rsid w:val="009A5422"/>
    <w:rsid w:val="009A6E98"/>
    <w:rsid w:val="009B0C5F"/>
    <w:rsid w:val="009C5317"/>
    <w:rsid w:val="009D4F02"/>
    <w:rsid w:val="009E661F"/>
    <w:rsid w:val="00A068BE"/>
    <w:rsid w:val="00A2302E"/>
    <w:rsid w:val="00A233F9"/>
    <w:rsid w:val="00A45D62"/>
    <w:rsid w:val="00A73739"/>
    <w:rsid w:val="00A854FA"/>
    <w:rsid w:val="00A93BF3"/>
    <w:rsid w:val="00AC4FB7"/>
    <w:rsid w:val="00AC6F9E"/>
    <w:rsid w:val="00AE5EB0"/>
    <w:rsid w:val="00AF46A4"/>
    <w:rsid w:val="00AF51A3"/>
    <w:rsid w:val="00B26893"/>
    <w:rsid w:val="00B34872"/>
    <w:rsid w:val="00B4714F"/>
    <w:rsid w:val="00B656E7"/>
    <w:rsid w:val="00B67D1C"/>
    <w:rsid w:val="00B82C0A"/>
    <w:rsid w:val="00B85BA2"/>
    <w:rsid w:val="00BA2127"/>
    <w:rsid w:val="00BD69AF"/>
    <w:rsid w:val="00BF0358"/>
    <w:rsid w:val="00C22A21"/>
    <w:rsid w:val="00C3534D"/>
    <w:rsid w:val="00C43C85"/>
    <w:rsid w:val="00C45912"/>
    <w:rsid w:val="00C55BE3"/>
    <w:rsid w:val="00C66DB1"/>
    <w:rsid w:val="00C76A8A"/>
    <w:rsid w:val="00CA2646"/>
    <w:rsid w:val="00CC2248"/>
    <w:rsid w:val="00CE7B8C"/>
    <w:rsid w:val="00D43CFF"/>
    <w:rsid w:val="00D47D8F"/>
    <w:rsid w:val="00D51392"/>
    <w:rsid w:val="00D71058"/>
    <w:rsid w:val="00DA0D28"/>
    <w:rsid w:val="00DA12BD"/>
    <w:rsid w:val="00DB4BA0"/>
    <w:rsid w:val="00DF0E5E"/>
    <w:rsid w:val="00DF0F52"/>
    <w:rsid w:val="00E01ED0"/>
    <w:rsid w:val="00E16725"/>
    <w:rsid w:val="00E92450"/>
    <w:rsid w:val="00E955C5"/>
    <w:rsid w:val="00EA4B11"/>
    <w:rsid w:val="00EC4264"/>
    <w:rsid w:val="00ED3066"/>
    <w:rsid w:val="00ED4802"/>
    <w:rsid w:val="00EE4939"/>
    <w:rsid w:val="00EF4380"/>
    <w:rsid w:val="00EF79EA"/>
    <w:rsid w:val="00F10614"/>
    <w:rsid w:val="00F10DC0"/>
    <w:rsid w:val="00F27E85"/>
    <w:rsid w:val="00F40676"/>
    <w:rsid w:val="00F43B17"/>
    <w:rsid w:val="00F469FC"/>
    <w:rsid w:val="00F855C1"/>
    <w:rsid w:val="00FA28BC"/>
    <w:rsid w:val="00FA447A"/>
    <w:rsid w:val="00FC1730"/>
    <w:rsid w:val="00FC7652"/>
    <w:rsid w:val="00FD219F"/>
    <w:rsid w:val="00FD2C3C"/>
    <w:rsid w:val="00FE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1E10232E"/>
  <w15:docId w15:val="{0980BB53-7342-43A9-8342-F55C53549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7B49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7B49B4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7B49B4"/>
    <w:pPr>
      <w:spacing w:before="100" w:beforeAutospacing="1" w:after="100" w:afterAutospacing="1"/>
    </w:pPr>
    <w:rPr>
      <w:color w:val="auto"/>
      <w:kern w:val="0"/>
      <w:sz w:val="24"/>
      <w:szCs w:val="24"/>
      <w:lang w:val="fr-CA" w:eastAsia="fr-CA"/>
    </w:rPr>
  </w:style>
  <w:style w:type="paragraph" w:styleId="En-tte">
    <w:name w:val="header"/>
    <w:basedOn w:val="Normal"/>
    <w:link w:val="En-tteCar"/>
    <w:uiPriority w:val="99"/>
    <w:rsid w:val="0061517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1517D"/>
    <w:rPr>
      <w:color w:val="212120"/>
      <w:kern w:val="28"/>
      <w:lang w:val="en-US" w:eastAsia="en-US"/>
    </w:rPr>
  </w:style>
  <w:style w:type="paragraph" w:styleId="Pieddepage">
    <w:name w:val="footer"/>
    <w:basedOn w:val="Normal"/>
    <w:link w:val="PieddepageCar"/>
    <w:uiPriority w:val="99"/>
    <w:rsid w:val="0061517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517D"/>
    <w:rPr>
      <w:color w:val="212120"/>
      <w:kern w:val="28"/>
      <w:lang w:val="en-US" w:eastAsia="en-US"/>
    </w:rPr>
  </w:style>
  <w:style w:type="paragraph" w:styleId="Paragraphedeliste">
    <w:name w:val="List Paragraph"/>
    <w:basedOn w:val="Normal"/>
    <w:uiPriority w:val="34"/>
    <w:qFormat/>
    <w:rsid w:val="00717C03"/>
    <w:pPr>
      <w:ind w:left="720"/>
      <w:contextualSpacing/>
    </w:pPr>
    <w:rPr>
      <w:color w:val="auto"/>
      <w:kern w:val="0"/>
      <w:sz w:val="24"/>
      <w:szCs w:val="24"/>
      <w:lang w:val="fr-CA" w:eastAsia="fr-CA"/>
    </w:rPr>
  </w:style>
  <w:style w:type="table" w:styleId="Grilledutableau">
    <w:name w:val="Table Grid"/>
    <w:basedOn w:val="TableauNormal"/>
    <w:rsid w:val="00A45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en">
    <w:name w:val="Hyperlink"/>
    <w:basedOn w:val="Policepardfaut"/>
    <w:rsid w:val="00EF4380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2B5694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B5694"/>
    <w:rPr>
      <w:rFonts w:asciiTheme="minorHAnsi" w:eastAsiaTheme="minorEastAsia" w:hAnsiTheme="minorHAnsi" w:cstheme="minorBidi"/>
      <w:sz w:val="22"/>
      <w:szCs w:val="22"/>
    </w:rPr>
  </w:style>
  <w:style w:type="character" w:styleId="Marquedecommentaire">
    <w:name w:val="annotation reference"/>
    <w:basedOn w:val="Policepardfaut"/>
    <w:rsid w:val="00695961"/>
    <w:rPr>
      <w:sz w:val="16"/>
      <w:szCs w:val="16"/>
    </w:rPr>
  </w:style>
  <w:style w:type="paragraph" w:styleId="Commentaire">
    <w:name w:val="annotation text"/>
    <w:basedOn w:val="Normal"/>
    <w:link w:val="CommentaireCar"/>
    <w:rsid w:val="00695961"/>
  </w:style>
  <w:style w:type="character" w:customStyle="1" w:styleId="CommentaireCar">
    <w:name w:val="Commentaire Car"/>
    <w:basedOn w:val="Policepardfaut"/>
    <w:link w:val="Commentaire"/>
    <w:rsid w:val="00695961"/>
    <w:rPr>
      <w:color w:val="212120"/>
      <w:kern w:val="28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6959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695961"/>
    <w:rPr>
      <w:b/>
      <w:bCs/>
      <w:color w:val="212120"/>
      <w:kern w:val="28"/>
      <w:lang w:val="en-US" w:eastAsia="en-US"/>
    </w:rPr>
  </w:style>
  <w:style w:type="character" w:styleId="Lienvisit">
    <w:name w:val="FollowedHyperlink"/>
    <w:basedOn w:val="Policepardfaut"/>
    <w:semiHidden/>
    <w:unhideWhenUsed/>
    <w:rsid w:val="005731EB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60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38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223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4541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951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qo.ca" TargetMode="External"/><Relationship Id="rId18" Type="http://schemas.openxmlformats.org/officeDocument/2006/relationships/hyperlink" Target="https://uqo.ca/integrite/capsules-video-ressource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uqo.ca/fondation/liste-bourse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odule.sc.sociales@uqo.ca" TargetMode="External"/><Relationship Id="rId17" Type="http://schemas.openxmlformats.org/officeDocument/2006/relationships/hyperlink" Target="http://uqo.ca/integrite-plagiat/integrite-plagia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uqo.ca/etudiants/revision-notes" TargetMode="External"/><Relationship Id="rId20" Type="http://schemas.openxmlformats.org/officeDocument/2006/relationships/hyperlink" Target="mailto:age@uqo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ep.scsco@uqo.ca" TargetMode="External"/><Relationship Id="rId23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mailto:aemss@uqo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uqo.ca/etudiants/admission/reconnaissance-des-acquis" TargetMode="External"/><Relationship Id="rId22" Type="http://schemas.openxmlformats.org/officeDocument/2006/relationships/hyperlink" Target="http://spuqo.com/programme-de-bourses-du-spuqo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utca03\AppData\Roaming\Microsoft\Templates\Brochure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E3C46-A45F-46FD-BA63-2BF661BF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Technologie-commerce</Template>
  <TotalTime>178</TotalTime>
  <Pages>6</Pages>
  <Words>1251</Words>
  <Characters>7203</Characters>
  <Application>Microsoft Office Word</Application>
  <DocSecurity>0</DocSecurity>
  <Lines>60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</dc:creator>
  <cp:lastModifiedBy>Morin-Bruneau, Audrey</cp:lastModifiedBy>
  <cp:revision>24</cp:revision>
  <cp:lastPrinted>2017-09-05T19:46:00Z</cp:lastPrinted>
  <dcterms:created xsi:type="dcterms:W3CDTF">2024-08-13T14:38:00Z</dcterms:created>
  <dcterms:modified xsi:type="dcterms:W3CDTF">2025-08-28T13:48:00Z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TC102579951036</vt:lpwstr>
  </property>
</Properties>
</file>